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F6C" w:rsidRDefault="0052734A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 wp14:anchorId="7FF5672A" wp14:editId="0483AA67">
            <wp:simplePos x="0" y="0"/>
            <wp:positionH relativeFrom="column">
              <wp:posOffset>-442595</wp:posOffset>
            </wp:positionH>
            <wp:positionV relativeFrom="paragraph">
              <wp:posOffset>59775</wp:posOffset>
            </wp:positionV>
            <wp:extent cx="1825625" cy="1133475"/>
            <wp:effectExtent l="0" t="0" r="3175" b="9525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6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4121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-746760</wp:posOffset>
            </wp:positionH>
            <wp:positionV relativeFrom="paragraph">
              <wp:posOffset>9882505</wp:posOffset>
            </wp:positionV>
            <wp:extent cx="295275" cy="285750"/>
            <wp:effectExtent l="0" t="0" r="9525" b="0"/>
            <wp:wrapNone/>
            <wp:docPr id="27" name="Image 27" descr="ARS-TIRET-ADRESSE 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RS-TIRET-ADRESSE b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F6C" w:rsidRDefault="00C30F6C"/>
    <w:p w:rsidR="00C30F6C" w:rsidRDefault="00C30F6C"/>
    <w:p w:rsidR="00C30F6C" w:rsidRDefault="00C30F6C"/>
    <w:p w:rsidR="00C30F6C" w:rsidRDefault="00C30F6C"/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</w:p>
    <w:p w:rsidR="0052734A" w:rsidRPr="009F0416" w:rsidRDefault="0052734A" w:rsidP="0052734A">
      <w:pPr>
        <w:ind w:left="-567"/>
        <w:rPr>
          <w:rFonts w:ascii="Arial" w:hAnsi="Arial" w:cs="Arial"/>
          <w:b/>
          <w:sz w:val="20"/>
          <w:szCs w:val="20"/>
        </w:rPr>
      </w:pPr>
      <w:r w:rsidRPr="009F0416">
        <w:rPr>
          <w:rFonts w:ascii="Arial" w:hAnsi="Arial" w:cs="Arial"/>
          <w:b/>
          <w:sz w:val="20"/>
          <w:szCs w:val="20"/>
        </w:rPr>
        <w:t xml:space="preserve">Direction Inspection, Contrôle et Evaluation </w:t>
      </w:r>
    </w:p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3042920</wp:posOffset>
                </wp:positionH>
                <wp:positionV relativeFrom="paragraph">
                  <wp:posOffset>133985</wp:posOffset>
                </wp:positionV>
                <wp:extent cx="3200400" cy="342900"/>
                <wp:effectExtent l="0" t="0" r="0" b="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193286" w:rsidRDefault="002E3B47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Nancy</w:t>
                            </w:r>
                            <w:r w:rsidRPr="00193286">
                              <w:rPr>
                                <w:b/>
                                <w:sz w:val="22"/>
                                <w:szCs w:val="22"/>
                              </w:rPr>
                              <w:t xml:space="preserve">, 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39.6pt;margin-top:10.55pt;width:252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" stroked="f">
                <v:textbox>
                  <w:txbxContent>
                    <w:p w:rsidR="002E3B47" w:rsidRPr="00193286" w:rsidRDefault="002E3B47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Nancy</w:t>
                      </w:r>
                      <w:r w:rsidRPr="00193286">
                        <w:rPr>
                          <w:b/>
                          <w:sz w:val="22"/>
                          <w:szCs w:val="22"/>
                        </w:rPr>
                        <w:t xml:space="preserve">, le </w:t>
                      </w:r>
                    </w:p>
                  </w:txbxContent>
                </v:textbox>
              </v:shape>
            </w:pict>
          </mc:Fallback>
        </mc:AlternateContent>
      </w:r>
    </w:p>
    <w:p w:rsidR="00C30F6C" w:rsidRDefault="00C30F6C"/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30480</wp:posOffset>
                </wp:positionV>
                <wp:extent cx="1628775" cy="342900"/>
                <wp:effectExtent l="0" t="0" r="0" b="0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123292" w:rsidRDefault="002E3B47" w:rsidP="00E309EF">
                            <w:pPr>
                              <w:rPr>
                                <w:rFonts w:ascii="Franklin Gothic Medium Cond" w:hAnsi="Franklin Gothic Medium Cond"/>
                                <w:color w:val="336699"/>
                                <w:sz w:val="1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margin-left:-27pt;margin-top:2.4pt;width:128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EAugIAAME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" filled="f" stroked="f">
                <v:textbox>
                  <w:txbxContent>
                    <w:p w:rsidR="002E3B47" w:rsidRPr="00123292" w:rsidRDefault="002E3B47" w:rsidP="00E309EF">
                      <w:pPr>
                        <w:rPr>
                          <w:rFonts w:ascii="Franklin Gothic Medium Cond" w:hAnsi="Franklin Gothic Medium Cond"/>
                          <w:color w:val="336699"/>
                          <w:sz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30F6C" w:rsidRDefault="00C30F6C"/>
    <w:p w:rsidR="003619A8" w:rsidRDefault="003619A8"/>
    <w:p w:rsidR="00C30F6C" w:rsidRDefault="004B4121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76200</wp:posOffset>
                </wp:positionV>
                <wp:extent cx="2545080" cy="914400"/>
                <wp:effectExtent l="0" t="0" r="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3B47" w:rsidRPr="00E52971" w:rsidRDefault="002E3B47" w:rsidP="00E52971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27pt;margin-top:6pt;width:200.4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" filled="f" stroked="f">
                <v:textbox>
                  <w:txbxContent>
                    <w:p w:rsidR="002E3B47" w:rsidRPr="00E52971" w:rsidRDefault="002E3B47" w:rsidP="00E52971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30F6C" w:rsidRDefault="004B4121"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15240</wp:posOffset>
            </wp:positionV>
            <wp:extent cx="304800" cy="1800225"/>
            <wp:effectExtent l="0" t="0" r="0" b="9525"/>
            <wp:wrapNone/>
            <wp:docPr id="16" name="Image 16" descr="ARS-TIRET-ADRESSE ha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RS-TIRET-ADRESSE hau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0F6C" w:rsidRDefault="00C30F6C"/>
    <w:p w:rsidR="00C30F6C" w:rsidRDefault="00C30F6C"/>
    <w:p w:rsidR="003619A8" w:rsidRDefault="003619A8"/>
    <w:p w:rsidR="000A2FC6" w:rsidRDefault="000A2FC6" w:rsidP="00E67905">
      <w:pPr>
        <w:jc w:val="both"/>
        <w:sectPr w:rsidR="000A2FC6" w:rsidSect="007A20EB">
          <w:type w:val="continuous"/>
          <w:pgSz w:w="11906" w:h="16838" w:code="9"/>
          <w:pgMar w:top="284" w:right="851" w:bottom="1418" w:left="1418" w:header="709" w:footer="709" w:gutter="0"/>
          <w:cols w:space="708"/>
          <w:docGrid w:linePitch="360"/>
        </w:sectPr>
      </w:pPr>
    </w:p>
    <w:p w:rsidR="009B1F6B" w:rsidRPr="00C8693F" w:rsidRDefault="009B1F6B" w:rsidP="00875A78">
      <w:pPr>
        <w:tabs>
          <w:tab w:val="center" w:pos="4819"/>
        </w:tabs>
        <w:suppressAutoHyphens/>
        <w:jc w:val="center"/>
        <w:rPr>
          <w:spacing w:val="-3"/>
          <w:sz w:val="22"/>
          <w:szCs w:val="22"/>
        </w:rPr>
      </w:pPr>
      <w:r w:rsidRPr="00C8693F">
        <w:rPr>
          <w:b/>
          <w:spacing w:val="-3"/>
          <w:sz w:val="22"/>
          <w:szCs w:val="22"/>
          <w:u w:val="single"/>
        </w:rPr>
        <w:t>PROCES-VERBAL DE CONSTAT n</w:t>
      </w:r>
      <w:r w:rsidRPr="00C8693F">
        <w:rPr>
          <w:b/>
          <w:spacing w:val="-3"/>
          <w:sz w:val="22"/>
          <w:szCs w:val="22"/>
          <w:u w:val="single"/>
        </w:rPr>
        <w:sym w:font="Symbol" w:char="F0B0"/>
      </w:r>
    </w:p>
    <w:p w:rsidR="009B1F6B" w:rsidRPr="00C8693F" w:rsidRDefault="009B1F6B" w:rsidP="009B1F6B">
      <w:pPr>
        <w:tabs>
          <w:tab w:val="center" w:pos="4819"/>
        </w:tabs>
        <w:suppressAutoHyphens/>
        <w:rPr>
          <w:spacing w:val="-3"/>
          <w:sz w:val="22"/>
          <w:szCs w:val="22"/>
        </w:rPr>
      </w:pPr>
      <w:r w:rsidRPr="00C8693F">
        <w:rPr>
          <w:spacing w:val="-3"/>
          <w:sz w:val="22"/>
          <w:szCs w:val="22"/>
        </w:rPr>
        <w:tab/>
        <w:t>__________</w:t>
      </w:r>
    </w:p>
    <w:p w:rsidR="009B1F6B" w:rsidRPr="00C8693F" w:rsidRDefault="009B1F6B" w:rsidP="009B1F6B">
      <w:pPr>
        <w:tabs>
          <w:tab w:val="center" w:pos="4819"/>
        </w:tabs>
        <w:suppressAutoHyphens/>
        <w:spacing w:line="311" w:lineRule="auto"/>
        <w:rPr>
          <w:spacing w:val="-3"/>
          <w:sz w:val="22"/>
          <w:szCs w:val="22"/>
        </w:rPr>
      </w:pPr>
      <w:r w:rsidRPr="00C8693F">
        <w:rPr>
          <w:spacing w:val="-3"/>
          <w:sz w:val="22"/>
          <w:szCs w:val="22"/>
        </w:rPr>
        <w:tab/>
      </w:r>
      <w:r w:rsidR="002E3B47" w:rsidRPr="00C8693F">
        <w:rPr>
          <w:spacing w:val="-3"/>
          <w:sz w:val="22"/>
          <w:szCs w:val="22"/>
        </w:rPr>
        <w:t>Feuillet</w:t>
      </w:r>
      <w:r w:rsidRPr="00C8693F">
        <w:rPr>
          <w:spacing w:val="-3"/>
          <w:sz w:val="22"/>
          <w:szCs w:val="22"/>
        </w:rPr>
        <w:t xml:space="preserve"> n</w:t>
      </w:r>
      <w:r w:rsidRPr="00C8693F">
        <w:rPr>
          <w:spacing w:val="-3"/>
          <w:sz w:val="22"/>
          <w:szCs w:val="22"/>
        </w:rPr>
        <w:sym w:font="Symbol" w:char="F0B0"/>
      </w:r>
    </w:p>
    <w:p w:rsidR="009B1F6B" w:rsidRPr="00C8693F" w:rsidRDefault="009B1F6B" w:rsidP="009B1F6B">
      <w:pPr>
        <w:tabs>
          <w:tab w:val="left" w:pos="-720"/>
        </w:tabs>
        <w:suppressAutoHyphens/>
        <w:spacing w:line="311" w:lineRule="auto"/>
        <w:rPr>
          <w:rFonts w:ascii="CG Times" w:hAnsi="CG Times"/>
          <w:spacing w:val="-3"/>
          <w:sz w:val="22"/>
          <w:szCs w:val="22"/>
        </w:rPr>
      </w:pPr>
    </w:p>
    <w:p w:rsidR="009B1F6B" w:rsidRPr="00C8693F" w:rsidRDefault="00583450" w:rsidP="00C8693F">
      <w:pPr>
        <w:tabs>
          <w:tab w:val="left" w:pos="-720"/>
        </w:tabs>
        <w:suppressAutoHyphens/>
        <w:spacing w:line="311" w:lineRule="auto"/>
        <w:jc w:val="both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ab/>
      </w:r>
      <w:r w:rsidR="009B1F6B" w:rsidRPr="00C8693F">
        <w:rPr>
          <w:spacing w:val="-2"/>
          <w:sz w:val="22"/>
          <w:szCs w:val="22"/>
        </w:rPr>
        <w:t xml:space="preserve">Vu </w:t>
      </w:r>
      <w:r w:rsidR="00DC6199" w:rsidRPr="00C8693F">
        <w:rPr>
          <w:spacing w:val="-2"/>
          <w:sz w:val="22"/>
          <w:szCs w:val="22"/>
        </w:rPr>
        <w:t>l</w:t>
      </w:r>
      <w:r w:rsidR="00DC6199">
        <w:rPr>
          <w:spacing w:val="-2"/>
          <w:sz w:val="22"/>
          <w:szCs w:val="22"/>
        </w:rPr>
        <w:t xml:space="preserve">es </w:t>
      </w:r>
      <w:r w:rsidR="00DC6199" w:rsidRPr="00C8693F">
        <w:rPr>
          <w:spacing w:val="-2"/>
          <w:sz w:val="22"/>
          <w:szCs w:val="22"/>
        </w:rPr>
        <w:t>article</w:t>
      </w:r>
      <w:r w:rsidR="00DC6199">
        <w:rPr>
          <w:spacing w:val="-2"/>
          <w:sz w:val="22"/>
          <w:szCs w:val="22"/>
        </w:rPr>
        <w:t>s</w:t>
      </w:r>
      <w:r w:rsidR="00DC6199" w:rsidRPr="00C8693F">
        <w:rPr>
          <w:spacing w:val="-2"/>
          <w:sz w:val="22"/>
          <w:szCs w:val="22"/>
        </w:rPr>
        <w:t xml:space="preserve"> L</w:t>
      </w:r>
      <w:smartTag w:uri="urn:schemas-microsoft-com:office:cs:smarttags" w:element="NumConv6p6">
        <w:smartTagPr>
          <w:attr w:name="val" w:val=".1421"/>
          <w:attr w:name="sch" w:val="4"/>
        </w:smartTagPr>
        <w:r w:rsidR="00DC6199" w:rsidRPr="00C8693F">
          <w:rPr>
            <w:spacing w:val="-2"/>
            <w:sz w:val="22"/>
            <w:szCs w:val="22"/>
          </w:rPr>
          <w:t>.</w:t>
        </w:r>
        <w:r w:rsidR="00DC6199">
          <w:rPr>
            <w:spacing w:val="-2"/>
            <w:sz w:val="22"/>
            <w:szCs w:val="22"/>
          </w:rPr>
          <w:t>1421</w:t>
        </w:r>
      </w:smartTag>
      <w:r w:rsidR="00DC6199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1"/>
          <w:attr w:name="sch" w:val="1"/>
        </w:smartTagPr>
        <w:r w:rsidR="00DC6199">
          <w:rPr>
            <w:spacing w:val="-2"/>
            <w:sz w:val="22"/>
            <w:szCs w:val="22"/>
          </w:rPr>
          <w:t>1</w:t>
        </w:r>
      </w:smartTag>
      <w:r w:rsidR="00DC6199">
        <w:rPr>
          <w:spacing w:val="-2"/>
          <w:sz w:val="22"/>
          <w:szCs w:val="22"/>
        </w:rPr>
        <w:t xml:space="preserve"> à L</w:t>
      </w:r>
      <w:smartTag w:uri="urn:schemas-microsoft-com:office:cs:smarttags" w:element="NumConv6p6">
        <w:smartTagPr>
          <w:attr w:name="val" w:val=".1421"/>
          <w:attr w:name="sch" w:val="4"/>
        </w:smartTagPr>
        <w:r w:rsidR="00DC6199">
          <w:rPr>
            <w:spacing w:val="-2"/>
            <w:sz w:val="22"/>
            <w:szCs w:val="22"/>
          </w:rPr>
          <w:t>.1421</w:t>
        </w:r>
      </w:smartTag>
      <w:r w:rsidR="00DC6199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3"/>
          <w:attr w:name="sch" w:val="1"/>
        </w:smartTagPr>
        <w:r w:rsidR="00DC6199">
          <w:rPr>
            <w:spacing w:val="-2"/>
            <w:sz w:val="22"/>
            <w:szCs w:val="22"/>
          </w:rPr>
          <w:t>3</w:t>
        </w:r>
      </w:smartTag>
      <w:r w:rsidR="00DC6199">
        <w:rPr>
          <w:spacing w:val="-2"/>
          <w:sz w:val="22"/>
          <w:szCs w:val="22"/>
        </w:rPr>
        <w:t xml:space="preserve"> et </w:t>
      </w:r>
      <w:r w:rsidR="00DC6199" w:rsidRPr="00C8693F">
        <w:rPr>
          <w:spacing w:val="-2"/>
          <w:sz w:val="22"/>
          <w:szCs w:val="22"/>
        </w:rPr>
        <w:t>L</w:t>
      </w:r>
      <w:smartTag w:uri="urn:schemas-microsoft-com:office:cs:smarttags" w:element="NumConv6p6">
        <w:smartTagPr>
          <w:attr w:name="val" w:val=".5411"/>
          <w:attr w:name="sch" w:val="4"/>
        </w:smartTagPr>
        <w:r w:rsidR="00DC6199" w:rsidRPr="00C8693F">
          <w:rPr>
            <w:spacing w:val="-2"/>
            <w:sz w:val="22"/>
            <w:szCs w:val="22"/>
          </w:rPr>
          <w:t>.5411</w:t>
        </w:r>
      </w:smartTag>
      <w:r w:rsidR="00DC6199" w:rsidRPr="00C8693F">
        <w:rPr>
          <w:spacing w:val="-2"/>
          <w:sz w:val="22"/>
          <w:szCs w:val="22"/>
        </w:rPr>
        <w:t>-</w:t>
      </w:r>
      <w:smartTag w:uri="urn:schemas-microsoft-com:office:cs:smarttags" w:element="NumConv6p0">
        <w:smartTagPr>
          <w:attr w:name="val" w:val="1"/>
          <w:attr w:name="sch" w:val="1"/>
        </w:smartTagPr>
        <w:r w:rsidR="00DC6199" w:rsidRPr="00C8693F">
          <w:rPr>
            <w:spacing w:val="-2"/>
            <w:sz w:val="22"/>
            <w:szCs w:val="22"/>
          </w:rPr>
          <w:t>1</w:t>
        </w:r>
      </w:smartTag>
      <w:r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 xml:space="preserve">du code de la santé publique, </w:t>
      </w:r>
      <w:r w:rsidR="00C8693F">
        <w:rPr>
          <w:spacing w:val="-2"/>
          <w:sz w:val="22"/>
          <w:szCs w:val="22"/>
        </w:rPr>
        <w:t>nous,</w:t>
      </w:r>
      <w:r w:rsidR="0052734A">
        <w:rPr>
          <w:spacing w:val="-2"/>
          <w:sz w:val="22"/>
          <w:szCs w:val="22"/>
        </w:rPr>
        <w:t xml:space="preserve"> </w:t>
      </w:r>
      <w:r w:rsidR="00B3670D">
        <w:rPr>
          <w:spacing w:val="-2"/>
          <w:sz w:val="22"/>
          <w:szCs w:val="22"/>
        </w:rPr>
        <w:t>.</w:t>
      </w:r>
      <w:r w:rsidR="009B1F6B" w:rsidRPr="00C8693F">
        <w:rPr>
          <w:spacing w:val="-2"/>
          <w:sz w:val="22"/>
          <w:szCs w:val="22"/>
        </w:rPr>
        <w:t>…………………………………………, pharmacien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 inspecteur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 de santé publique </w:t>
      </w:r>
      <w:r w:rsidR="00E52971" w:rsidRPr="00C8693F">
        <w:rPr>
          <w:spacing w:val="-2"/>
          <w:sz w:val="22"/>
          <w:szCs w:val="22"/>
        </w:rPr>
        <w:t>habilité</w:t>
      </w:r>
      <w:r w:rsidR="00B3670D">
        <w:rPr>
          <w:spacing w:val="-2"/>
          <w:sz w:val="22"/>
          <w:szCs w:val="22"/>
        </w:rPr>
        <w:t>(s)</w:t>
      </w:r>
      <w:r w:rsidR="00E52971" w:rsidRPr="00C8693F">
        <w:rPr>
          <w:spacing w:val="-2"/>
          <w:sz w:val="22"/>
          <w:szCs w:val="22"/>
        </w:rPr>
        <w:t xml:space="preserve"> et assermenté</w:t>
      </w:r>
      <w:r w:rsidR="00B3670D">
        <w:rPr>
          <w:spacing w:val="-2"/>
          <w:sz w:val="22"/>
          <w:szCs w:val="22"/>
        </w:rPr>
        <w:t>(s)</w:t>
      </w:r>
      <w:r w:rsidR="009B1F6B" w:rsidRPr="00C8693F">
        <w:rPr>
          <w:spacing w:val="-2"/>
          <w:sz w:val="22"/>
          <w:szCs w:val="22"/>
        </w:rPr>
        <w:t xml:space="preserve">, </w:t>
      </w:r>
      <w:r w:rsidR="0091798E">
        <w:rPr>
          <w:spacing w:val="-2"/>
          <w:sz w:val="22"/>
          <w:szCs w:val="22"/>
        </w:rPr>
        <w:t xml:space="preserve">affecté(s) à l’Agence Régionale de Santé </w:t>
      </w:r>
      <w:r w:rsidR="0052734A">
        <w:rPr>
          <w:spacing w:val="-2"/>
          <w:sz w:val="22"/>
          <w:szCs w:val="22"/>
        </w:rPr>
        <w:t>Grand-Est</w:t>
      </w:r>
      <w:r w:rsidR="0091798E">
        <w:rPr>
          <w:spacing w:val="-2"/>
          <w:sz w:val="22"/>
          <w:szCs w:val="22"/>
        </w:rPr>
        <w:t xml:space="preserve"> </w:t>
      </w:r>
      <w:r w:rsidR="0052734A">
        <w:rPr>
          <w:spacing w:val="-2"/>
          <w:sz w:val="22"/>
          <w:szCs w:val="22"/>
        </w:rPr>
        <w:t xml:space="preserve">dont le siège est </w:t>
      </w:r>
      <w:r w:rsidR="0091798E">
        <w:rPr>
          <w:spacing w:val="-2"/>
          <w:sz w:val="22"/>
          <w:szCs w:val="22"/>
        </w:rPr>
        <w:t xml:space="preserve">à </w:t>
      </w:r>
      <w:r w:rsidR="0052734A">
        <w:rPr>
          <w:spacing w:val="-2"/>
          <w:sz w:val="22"/>
          <w:szCs w:val="22"/>
        </w:rPr>
        <w:t>Nancy</w:t>
      </w:r>
      <w:r w:rsidR="009B1F6B" w:rsidRPr="00C8693F">
        <w:rPr>
          <w:spacing w:val="-2"/>
          <w:sz w:val="22"/>
          <w:szCs w:val="22"/>
        </w:rPr>
        <w:t>, en procédant l'an deux mille ……………,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le……………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2"/>
          <w:sz w:val="22"/>
          <w:szCs w:val="22"/>
        </w:rPr>
        <w:t>……..…….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à……………….</w:t>
      </w:r>
      <w:r w:rsidR="0052734A">
        <w:rPr>
          <w:spacing w:val="-2"/>
          <w:sz w:val="22"/>
          <w:szCs w:val="22"/>
        </w:rPr>
        <w:t xml:space="preserve"> </w:t>
      </w:r>
      <w:r w:rsidR="009B1F6B" w:rsidRPr="00C8693F">
        <w:rPr>
          <w:spacing w:val="-2"/>
          <w:sz w:val="22"/>
          <w:szCs w:val="22"/>
        </w:rPr>
        <w:t>heures à l’inspection de l</w:t>
      </w:r>
      <w:r w:rsidR="009B1F6B" w:rsidRPr="00C8693F">
        <w:rPr>
          <w:spacing w:val="-3"/>
          <w:sz w:val="22"/>
          <w:szCs w:val="22"/>
        </w:rPr>
        <w:t>'établissement, ……………………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3"/>
          <w:sz w:val="22"/>
          <w:szCs w:val="22"/>
        </w:rPr>
        <w:t>……</w:t>
      </w:r>
      <w:r w:rsidR="00C8693F" w:rsidRPr="0005186C">
        <w:rPr>
          <w:spacing w:val="-3"/>
          <w:sz w:val="22"/>
          <w:szCs w:val="22"/>
        </w:rPr>
        <w:t>……</w:t>
      </w:r>
      <w:r w:rsidR="009B1F6B" w:rsidRPr="00C8693F">
        <w:rPr>
          <w:spacing w:val="-3"/>
          <w:sz w:val="22"/>
          <w:szCs w:val="22"/>
        </w:rPr>
        <w:t>…………</w:t>
      </w:r>
      <w:r w:rsidR="00DC6199">
        <w:rPr>
          <w:spacing w:val="-3"/>
          <w:sz w:val="22"/>
          <w:szCs w:val="22"/>
        </w:rPr>
        <w:t>…</w:t>
      </w:r>
      <w:r w:rsidR="0052734A">
        <w:rPr>
          <w:spacing w:val="-3"/>
          <w:sz w:val="22"/>
          <w:szCs w:val="22"/>
        </w:rPr>
        <w:t>………………………………………………………………………… s</w:t>
      </w:r>
      <w:r w:rsidR="00DC6199">
        <w:rPr>
          <w:spacing w:val="-3"/>
          <w:sz w:val="22"/>
          <w:szCs w:val="22"/>
        </w:rPr>
        <w:t>is(e)</w:t>
      </w:r>
      <w:r w:rsidR="00834630">
        <w:rPr>
          <w:spacing w:val="-3"/>
          <w:sz w:val="22"/>
          <w:szCs w:val="22"/>
        </w:rPr>
        <w:t>…</w:t>
      </w:r>
      <w:r w:rsidR="00DC6199">
        <w:rPr>
          <w:spacing w:val="-3"/>
          <w:sz w:val="22"/>
          <w:szCs w:val="22"/>
        </w:rPr>
        <w:t>…………………………………...</w:t>
      </w:r>
      <w:r w:rsidR="00834630">
        <w:rPr>
          <w:spacing w:val="-3"/>
          <w:sz w:val="22"/>
          <w:szCs w:val="22"/>
        </w:rPr>
        <w:t>……….…………………</w:t>
      </w:r>
      <w:r w:rsidR="0052734A">
        <w:rPr>
          <w:spacing w:val="-3"/>
          <w:sz w:val="22"/>
          <w:szCs w:val="22"/>
        </w:rPr>
        <w:t>…………………………………………...…………………………………………………………………………………………………………………………………...</w:t>
      </w:r>
      <w:r w:rsidR="009B1F6B" w:rsidRPr="00C8693F">
        <w:rPr>
          <w:spacing w:val="-3"/>
          <w:sz w:val="22"/>
          <w:szCs w:val="22"/>
        </w:rPr>
        <w:t xml:space="preserve">, </w:t>
      </w:r>
      <w:r w:rsidR="009B1F6B" w:rsidRPr="00C8693F">
        <w:rPr>
          <w:b/>
          <w:spacing w:val="-2"/>
          <w:sz w:val="22"/>
          <w:szCs w:val="22"/>
        </w:rPr>
        <w:t>avons constaté les faits suivants </w:t>
      </w:r>
      <w:r w:rsidR="009B1F6B" w:rsidRPr="00C8693F">
        <w:rPr>
          <w:spacing w:val="-2"/>
          <w:sz w:val="22"/>
          <w:szCs w:val="22"/>
        </w:rPr>
        <w:t>: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8133DD" w:rsidRPr="0005186C" w:rsidRDefault="008133DD" w:rsidP="008133DD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C8693F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</w:t>
      </w:r>
      <w:r w:rsidR="0052734A"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</w:t>
      </w:r>
      <w:r w:rsidR="0052734A">
        <w:rPr>
          <w:spacing w:val="-3"/>
          <w:sz w:val="22"/>
          <w:szCs w:val="22"/>
        </w:rPr>
        <w:t>..</w:t>
      </w:r>
      <w:r w:rsidR="0052734A" w:rsidRPr="0005186C">
        <w:rPr>
          <w:spacing w:val="-3"/>
          <w:sz w:val="22"/>
          <w:szCs w:val="22"/>
        </w:rPr>
        <w:t>……..…………………………………………………………………………….………………………</w:t>
      </w:r>
      <w:r w:rsidR="0052734A">
        <w:rPr>
          <w:spacing w:val="-3"/>
          <w:sz w:val="22"/>
          <w:szCs w:val="22"/>
        </w:rPr>
        <w:t>…………………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lastRenderedPageBreak/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52734A" w:rsidRPr="0005186C" w:rsidRDefault="0052734A" w:rsidP="0052734A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……………………………………………………………………………………….…………………………………..</w:t>
      </w:r>
    </w:p>
    <w:p w:rsidR="00C8693F" w:rsidRPr="0005186C" w:rsidRDefault="00C8693F" w:rsidP="00C8693F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  <w:r w:rsidRPr="0005186C">
        <w:rPr>
          <w:spacing w:val="-3"/>
          <w:sz w:val="22"/>
          <w:szCs w:val="22"/>
        </w:rPr>
        <w:t>…………………………………………………………………………………….…………………………………..</w:t>
      </w:r>
    </w:p>
    <w:p w:rsidR="00AE0861" w:rsidRPr="00F12A28" w:rsidRDefault="009B1F6B" w:rsidP="00AE0861">
      <w:pPr>
        <w:tabs>
          <w:tab w:val="left" w:pos="-720"/>
        </w:tabs>
        <w:suppressAutoHyphens/>
        <w:spacing w:line="311" w:lineRule="auto"/>
        <w:jc w:val="both"/>
        <w:rPr>
          <w:spacing w:val="-2"/>
          <w:sz w:val="22"/>
          <w:szCs w:val="22"/>
        </w:rPr>
      </w:pPr>
      <w:r w:rsidRPr="00C8693F">
        <w:rPr>
          <w:spacing w:val="-2"/>
          <w:sz w:val="22"/>
          <w:szCs w:val="22"/>
        </w:rPr>
        <w:t>En  foi  de  quoi,  nous  avons  dressé  le  présent  procè</w:t>
      </w:r>
      <w:r w:rsidR="0052734A">
        <w:rPr>
          <w:spacing w:val="-2"/>
          <w:sz w:val="22"/>
          <w:szCs w:val="22"/>
        </w:rPr>
        <w:t>s-verbal pour être transmis au P</w:t>
      </w:r>
      <w:r w:rsidRPr="00C8693F">
        <w:rPr>
          <w:spacing w:val="-2"/>
          <w:sz w:val="22"/>
          <w:szCs w:val="22"/>
        </w:rPr>
        <w:t xml:space="preserve">rocureur de </w:t>
      </w:r>
      <w:smartTag w:uri="urn:schemas-microsoft-com:office:smarttags" w:element="PersonName">
        <w:smartTagPr>
          <w:attr w:name="ProductID" w:val="la R￩publique. Une"/>
        </w:smartTagPr>
        <w:r w:rsidRPr="00C8693F">
          <w:rPr>
            <w:spacing w:val="-2"/>
            <w:sz w:val="22"/>
            <w:szCs w:val="22"/>
          </w:rPr>
          <w:t xml:space="preserve">la République. </w:t>
        </w:r>
        <w:r w:rsidR="00AE0861" w:rsidRPr="00F12A28">
          <w:rPr>
            <w:spacing w:val="-2"/>
            <w:sz w:val="22"/>
            <w:szCs w:val="22"/>
          </w:rPr>
          <w:t>Une</w:t>
        </w:r>
      </w:smartTag>
      <w:r w:rsidR="00AE0861" w:rsidRPr="00F12A28">
        <w:rPr>
          <w:spacing w:val="-2"/>
          <w:sz w:val="22"/>
          <w:szCs w:val="22"/>
        </w:rPr>
        <w:t xml:space="preserve"> copie est </w:t>
      </w:r>
      <w:r w:rsidR="0031440E">
        <w:rPr>
          <w:spacing w:val="-2"/>
          <w:sz w:val="22"/>
          <w:szCs w:val="22"/>
        </w:rPr>
        <w:t>remise</w:t>
      </w:r>
      <w:r w:rsidR="00AE0861" w:rsidRPr="00F12A28">
        <w:rPr>
          <w:spacing w:val="-2"/>
          <w:sz w:val="22"/>
          <w:szCs w:val="22"/>
        </w:rPr>
        <w:t xml:space="preserve"> à l'intéressé(e) ce même jour.</w:t>
      </w:r>
    </w:p>
    <w:p w:rsidR="009B1F6B" w:rsidRPr="00C8693F" w:rsidRDefault="009B1F6B" w:rsidP="009B1F6B">
      <w:pPr>
        <w:tabs>
          <w:tab w:val="left" w:pos="-720"/>
        </w:tabs>
        <w:suppressAutoHyphens/>
        <w:spacing w:line="311" w:lineRule="auto"/>
        <w:rPr>
          <w:spacing w:val="-2"/>
          <w:sz w:val="22"/>
          <w:szCs w:val="22"/>
        </w:rPr>
      </w:pPr>
    </w:p>
    <w:tbl>
      <w:tblPr>
        <w:tblW w:w="0" w:type="auto"/>
        <w:tblInd w:w="41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2"/>
      </w:tblGrid>
      <w:tr w:rsidR="00C8693F" w:rsidRPr="0005186C" w:rsidTr="00AB420E">
        <w:tc>
          <w:tcPr>
            <w:tcW w:w="5172" w:type="dxa"/>
          </w:tcPr>
          <w:p w:rsidR="00C8693F" w:rsidRPr="0005186C" w:rsidRDefault="00C8693F" w:rsidP="00AB420E">
            <w:pPr>
              <w:tabs>
                <w:tab w:val="center" w:pos="222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 w:rsidRPr="0005186C">
              <w:rPr>
                <w:spacing w:val="-2"/>
                <w:sz w:val="22"/>
                <w:szCs w:val="22"/>
              </w:rPr>
              <w:t>Le</w:t>
            </w:r>
            <w:r w:rsidR="00B3670D">
              <w:rPr>
                <w:spacing w:val="-2"/>
                <w:sz w:val="22"/>
                <w:szCs w:val="22"/>
              </w:rPr>
              <w:t>(s) p</w:t>
            </w:r>
            <w:r w:rsidRPr="0005186C">
              <w:rPr>
                <w:spacing w:val="-2"/>
                <w:sz w:val="22"/>
                <w:szCs w:val="22"/>
              </w:rPr>
              <w:t>harmacien</w:t>
            </w:r>
            <w:r w:rsidR="00B3670D">
              <w:rPr>
                <w:spacing w:val="-2"/>
                <w:sz w:val="22"/>
                <w:szCs w:val="22"/>
              </w:rPr>
              <w:t>(s) i</w:t>
            </w:r>
            <w:r w:rsidRPr="0005186C">
              <w:rPr>
                <w:spacing w:val="-2"/>
                <w:sz w:val="22"/>
                <w:szCs w:val="22"/>
              </w:rPr>
              <w:t>nspecteur</w:t>
            </w:r>
            <w:r w:rsidR="00B3670D">
              <w:rPr>
                <w:spacing w:val="-2"/>
                <w:sz w:val="22"/>
                <w:szCs w:val="22"/>
              </w:rPr>
              <w:t>(s)</w:t>
            </w:r>
          </w:p>
          <w:p w:rsidR="00C8693F" w:rsidRDefault="00C8693F" w:rsidP="00AB420E">
            <w:pPr>
              <w:tabs>
                <w:tab w:val="center" w:pos="257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 w:rsidRPr="0005186C">
              <w:rPr>
                <w:spacing w:val="-2"/>
                <w:sz w:val="22"/>
                <w:szCs w:val="22"/>
              </w:rPr>
              <w:t xml:space="preserve">de </w:t>
            </w:r>
            <w:r w:rsidR="00B3670D">
              <w:rPr>
                <w:spacing w:val="-2"/>
                <w:sz w:val="22"/>
                <w:szCs w:val="22"/>
              </w:rPr>
              <w:t>s</w:t>
            </w:r>
            <w:r w:rsidRPr="0005186C">
              <w:rPr>
                <w:spacing w:val="-2"/>
                <w:sz w:val="22"/>
                <w:szCs w:val="22"/>
              </w:rPr>
              <w:t xml:space="preserve">anté </w:t>
            </w:r>
            <w:r w:rsidR="00B3670D">
              <w:rPr>
                <w:spacing w:val="-2"/>
                <w:sz w:val="22"/>
                <w:szCs w:val="22"/>
              </w:rPr>
              <w:t>p</w:t>
            </w:r>
            <w:r w:rsidRPr="0005186C">
              <w:rPr>
                <w:spacing w:val="-2"/>
                <w:sz w:val="22"/>
                <w:szCs w:val="22"/>
              </w:rPr>
              <w:t>ublique</w:t>
            </w:r>
          </w:p>
          <w:p w:rsidR="00C8693F" w:rsidRPr="0005186C" w:rsidRDefault="00C8693F" w:rsidP="00AB420E">
            <w:pPr>
              <w:tabs>
                <w:tab w:val="center" w:pos="2579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</w:p>
          <w:p w:rsidR="00C8693F" w:rsidRPr="0005186C" w:rsidRDefault="00C8693F" w:rsidP="00AB420E">
            <w:pPr>
              <w:tabs>
                <w:tab w:val="left" w:pos="-720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</w:p>
        </w:tc>
      </w:tr>
      <w:tr w:rsidR="00C8693F" w:rsidRPr="0005186C" w:rsidTr="00AB420E">
        <w:tc>
          <w:tcPr>
            <w:tcW w:w="5172" w:type="dxa"/>
          </w:tcPr>
          <w:p w:rsidR="00C8693F" w:rsidRPr="0005186C" w:rsidRDefault="00C8693F" w:rsidP="00AB420E">
            <w:pPr>
              <w:tabs>
                <w:tab w:val="left" w:pos="-720"/>
              </w:tabs>
              <w:suppressAutoHyphens/>
              <w:spacing w:line="311" w:lineRule="auto"/>
              <w:jc w:val="center"/>
              <w:rPr>
                <w:spacing w:val="-2"/>
                <w:sz w:val="22"/>
                <w:szCs w:val="22"/>
              </w:rPr>
            </w:pPr>
            <w:r w:rsidRPr="0005186C">
              <w:rPr>
                <w:spacing w:val="-2"/>
                <w:sz w:val="22"/>
                <w:szCs w:val="22"/>
              </w:rPr>
              <w:t>M………………..…………</w:t>
            </w:r>
          </w:p>
        </w:tc>
      </w:tr>
    </w:tbl>
    <w:p w:rsidR="00D6686D" w:rsidRPr="00C8693F" w:rsidRDefault="00D6686D" w:rsidP="008C0EFF">
      <w:pPr>
        <w:tabs>
          <w:tab w:val="center" w:pos="4819"/>
        </w:tabs>
        <w:suppressAutoHyphens/>
      </w:pPr>
    </w:p>
    <w:sectPr w:rsidR="00D6686D" w:rsidRPr="00C869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567" w:right="851" w:bottom="567" w:left="851" w:header="567" w:footer="567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252" w:rsidRDefault="00161252">
      <w:r>
        <w:separator/>
      </w:r>
    </w:p>
  </w:endnote>
  <w:endnote w:type="continuationSeparator" w:id="0">
    <w:p w:rsidR="00161252" w:rsidRDefault="00161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Pr="0052734A" w:rsidRDefault="002E3B47" w:rsidP="0052734A">
    <w:pPr>
      <w:pStyle w:val="Pieddepage"/>
      <w:jc w:val="center"/>
      <w:rPr>
        <w:rFonts w:ascii="Arial" w:hAnsi="Arial" w:cs="Arial"/>
        <w:sz w:val="16"/>
        <w:szCs w:val="16"/>
      </w:rPr>
    </w:pPr>
    <w:r w:rsidRPr="0052734A">
      <w:rPr>
        <w:rFonts w:ascii="Arial" w:hAnsi="Arial" w:cs="Arial"/>
        <w:sz w:val="16"/>
        <w:szCs w:val="16"/>
      </w:rPr>
      <w:t>Siège régional : 3 boulevard Joffre - CS 80071 - 54036 NANCY CEDEX - Standard régional : 03 83 39 30 30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 w:rsidP="00B27213">
    <w:pPr>
      <w:pStyle w:val="Pieddepage"/>
      <w:jc w:val="center"/>
      <w:rPr>
        <w:sz w:val="20"/>
      </w:rPr>
    </w:pPr>
    <w:smartTag w:uri="urn:schemas-microsoft-com:office:cs:smarttags" w:element="NumConv6p0">
      <w:smartTagPr>
        <w:attr w:name="val" w:val="2"/>
        <w:attr w:name="sch" w:val="1"/>
      </w:smartTagPr>
      <w:r>
        <w:rPr>
          <w:sz w:val="20"/>
        </w:rPr>
        <w:t>2</w:t>
      </w:r>
    </w:smartTag>
    <w:r>
      <w:rPr>
        <w:sz w:val="20"/>
      </w:rPr>
      <w:t xml:space="preserve">, place des Savoirs – BP </w:t>
    </w:r>
    <w:smartTag w:uri="urn:schemas-microsoft-com:office:cs:smarttags" w:element="NumConv6p0">
      <w:smartTagPr>
        <w:attr w:name="val" w:val="1535"/>
        <w:attr w:name="sch" w:val="1"/>
      </w:smartTagPr>
      <w:r>
        <w:rPr>
          <w:sz w:val="20"/>
        </w:rPr>
        <w:t>1535</w:t>
      </w:r>
    </w:smartTag>
    <w:r>
      <w:rPr>
        <w:sz w:val="20"/>
      </w:rPr>
      <w:t xml:space="preserve"> – </w:t>
    </w:r>
    <w:smartTag w:uri="urn:schemas-microsoft-com:office:cs:smarttags" w:element="NumConv6p0">
      <w:smartTagPr>
        <w:attr w:name="val" w:val="21035"/>
        <w:attr w:name="sch" w:val="1"/>
      </w:smartTagPr>
      <w:r>
        <w:rPr>
          <w:sz w:val="20"/>
        </w:rPr>
        <w:t>21035</w:t>
      </w:r>
    </w:smartTag>
    <w:r>
      <w:rPr>
        <w:sz w:val="20"/>
      </w:rPr>
      <w:t xml:space="preserve"> Dijon cedex – Téléphone : </w:t>
    </w:r>
    <w:smartTag w:uri="urn:schemas-microsoft-com:office:cs:smarttags" w:element="NumConvNp0">
      <w:smartTagPr>
        <w:attr w:name="val" w:val="03 80 41 98 98"/>
        <w:attr w:name="sch" w:val="3"/>
      </w:smartTagPr>
      <w:r>
        <w:rPr>
          <w:sz w:val="20"/>
        </w:rPr>
        <w:t>03 80 41 98 98</w:t>
      </w:r>
    </w:smartTag>
    <w:r>
      <w:rPr>
        <w:sz w:val="20"/>
      </w:rPr>
      <w:t xml:space="preserve"> – Télécopieur : </w:t>
    </w:r>
    <w:smartTag w:uri="urn:schemas-microsoft-com:office:cs:smarttags" w:element="NumConvNp0">
      <w:smartTagPr>
        <w:attr w:name="val" w:val="03 80 41 99 59"/>
        <w:attr w:name="sch" w:val="3"/>
      </w:smartTagPr>
      <w:smartTag w:uri="urn:schemas-microsoft-com:office:cs:smarttags" w:element="NumConv9p0">
        <w:smartTagPr>
          <w:attr w:name="sch" w:val="2"/>
          <w:attr w:name="val" w:val="03 80 41 99"/>
        </w:smartTagPr>
        <w:r>
          <w:rPr>
            <w:sz w:val="20"/>
          </w:rPr>
          <w:t>03 80 41 99</w:t>
        </w:r>
      </w:smartTag>
      <w:r>
        <w:rPr>
          <w:sz w:val="20"/>
        </w:rPr>
        <w:t xml:space="preserve"> 59</w:t>
      </w:r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252" w:rsidRDefault="00161252">
      <w:r>
        <w:separator/>
      </w:r>
    </w:p>
  </w:footnote>
  <w:footnote w:type="continuationSeparator" w:id="0">
    <w:p w:rsidR="00161252" w:rsidRDefault="00161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:rsidR="002E3B47" w:rsidRDefault="002E3B4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A00C4D">
      <w:rPr>
        <w:rStyle w:val="Numrodepage"/>
        <w:noProof/>
      </w:rPr>
      <w:t>2</w:t>
    </w:r>
    <w:r>
      <w:rPr>
        <w:rStyle w:val="Numrodepage"/>
      </w:rPr>
      <w:fldChar w:fldCharType="end"/>
    </w:r>
  </w:p>
  <w:p w:rsidR="002E3B47" w:rsidRDefault="002E3B4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3B47" w:rsidRDefault="002E3B4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6F4"/>
    <w:rsid w:val="00014B84"/>
    <w:rsid w:val="00021E7F"/>
    <w:rsid w:val="00032495"/>
    <w:rsid w:val="00033D82"/>
    <w:rsid w:val="000544D8"/>
    <w:rsid w:val="000845FF"/>
    <w:rsid w:val="000A2FC6"/>
    <w:rsid w:val="00110ECE"/>
    <w:rsid w:val="00123292"/>
    <w:rsid w:val="0015591A"/>
    <w:rsid w:val="00161252"/>
    <w:rsid w:val="001724E4"/>
    <w:rsid w:val="00193286"/>
    <w:rsid w:val="001B3236"/>
    <w:rsid w:val="002B6BD2"/>
    <w:rsid w:val="002E3B47"/>
    <w:rsid w:val="0031440E"/>
    <w:rsid w:val="003619A8"/>
    <w:rsid w:val="00403461"/>
    <w:rsid w:val="00407643"/>
    <w:rsid w:val="0043211F"/>
    <w:rsid w:val="0044333F"/>
    <w:rsid w:val="004730C8"/>
    <w:rsid w:val="00480316"/>
    <w:rsid w:val="004872E5"/>
    <w:rsid w:val="00493E67"/>
    <w:rsid w:val="004B4121"/>
    <w:rsid w:val="004B643A"/>
    <w:rsid w:val="004B7E87"/>
    <w:rsid w:val="004D16F4"/>
    <w:rsid w:val="004D184B"/>
    <w:rsid w:val="00511FDE"/>
    <w:rsid w:val="00525D98"/>
    <w:rsid w:val="0052734A"/>
    <w:rsid w:val="00546B24"/>
    <w:rsid w:val="00573B00"/>
    <w:rsid w:val="00583450"/>
    <w:rsid w:val="005A55E3"/>
    <w:rsid w:val="00616CB5"/>
    <w:rsid w:val="006177C9"/>
    <w:rsid w:val="006839F7"/>
    <w:rsid w:val="006A64A0"/>
    <w:rsid w:val="006B68F3"/>
    <w:rsid w:val="00712476"/>
    <w:rsid w:val="007166B2"/>
    <w:rsid w:val="00720757"/>
    <w:rsid w:val="007439C7"/>
    <w:rsid w:val="00755999"/>
    <w:rsid w:val="00760F00"/>
    <w:rsid w:val="00771719"/>
    <w:rsid w:val="00787398"/>
    <w:rsid w:val="007A20EB"/>
    <w:rsid w:val="007B3C44"/>
    <w:rsid w:val="007D112E"/>
    <w:rsid w:val="007F4A14"/>
    <w:rsid w:val="008022E8"/>
    <w:rsid w:val="008133DD"/>
    <w:rsid w:val="00834630"/>
    <w:rsid w:val="0084347F"/>
    <w:rsid w:val="00875A78"/>
    <w:rsid w:val="008A63D9"/>
    <w:rsid w:val="008C0EFF"/>
    <w:rsid w:val="008C51F8"/>
    <w:rsid w:val="008E4E95"/>
    <w:rsid w:val="0091798E"/>
    <w:rsid w:val="009628CD"/>
    <w:rsid w:val="00974E28"/>
    <w:rsid w:val="009855C5"/>
    <w:rsid w:val="00997103"/>
    <w:rsid w:val="009A6008"/>
    <w:rsid w:val="009B1F6B"/>
    <w:rsid w:val="009C7E66"/>
    <w:rsid w:val="00A00C4D"/>
    <w:rsid w:val="00A34E6D"/>
    <w:rsid w:val="00A61740"/>
    <w:rsid w:val="00A77D32"/>
    <w:rsid w:val="00AB25E9"/>
    <w:rsid w:val="00AB420E"/>
    <w:rsid w:val="00AC2B1B"/>
    <w:rsid w:val="00AE0861"/>
    <w:rsid w:val="00AF6380"/>
    <w:rsid w:val="00B1428E"/>
    <w:rsid w:val="00B23262"/>
    <w:rsid w:val="00B27213"/>
    <w:rsid w:val="00B3670D"/>
    <w:rsid w:val="00B51E63"/>
    <w:rsid w:val="00B52543"/>
    <w:rsid w:val="00BF24CA"/>
    <w:rsid w:val="00BF558A"/>
    <w:rsid w:val="00C21248"/>
    <w:rsid w:val="00C30F6C"/>
    <w:rsid w:val="00C331DB"/>
    <w:rsid w:val="00C8693F"/>
    <w:rsid w:val="00CA7EA6"/>
    <w:rsid w:val="00CB05BA"/>
    <w:rsid w:val="00CB0CED"/>
    <w:rsid w:val="00CC1D32"/>
    <w:rsid w:val="00D14586"/>
    <w:rsid w:val="00D34C3C"/>
    <w:rsid w:val="00D511B8"/>
    <w:rsid w:val="00D56557"/>
    <w:rsid w:val="00D6686D"/>
    <w:rsid w:val="00D75C42"/>
    <w:rsid w:val="00DC2EEE"/>
    <w:rsid w:val="00DC6199"/>
    <w:rsid w:val="00E309EF"/>
    <w:rsid w:val="00E413D9"/>
    <w:rsid w:val="00E52971"/>
    <w:rsid w:val="00E67905"/>
    <w:rsid w:val="00E71A55"/>
    <w:rsid w:val="00E9036A"/>
    <w:rsid w:val="00E92224"/>
    <w:rsid w:val="00EC561B"/>
    <w:rsid w:val="00EE749D"/>
    <w:rsid w:val="00EE7F8F"/>
    <w:rsid w:val="00F12A28"/>
    <w:rsid w:val="00F26D65"/>
    <w:rsid w:val="00F83FF2"/>
    <w:rsid w:val="00F928F3"/>
    <w:rsid w:val="00FB1197"/>
    <w:rsid w:val="00FB5915"/>
    <w:rsid w:val="00FD1955"/>
    <w:rsid w:val="00FD5BE8"/>
    <w:rsid w:val="00FE349E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cs:smarttags" w:name="NumConv9p0"/>
  <w:smartTagType w:namespaceuri="urn:schemas-microsoft-com:office:cs:smarttags" w:name="NumConvNp0"/>
  <w:smartTagType w:namespaceuri="urn:schemas-microsoft-com:office:smarttags" w:name="PersonName"/>
  <w:smartTagType w:namespaceuri="urn:schemas-microsoft-com:office:cs:smarttags" w:name="NumConv6p0"/>
  <w:smartTagType w:namespaceuri="urn:schemas-microsoft-com:office:cs:smarttags" w:name="NumConv6p6"/>
  <w:shapeDefaults>
    <o:shapedefaults v:ext="edit" spidmax="2049"/>
    <o:shapelayout v:ext="edit">
      <o:idmap v:ext="edit" data="1"/>
    </o:shapelayout>
  </w:shapeDefaults>
  <w:decimalSymbol w:val=","/>
  <w:listSeparator w:val=";"/>
  <w15:docId w15:val="{3725AE81-DB23-4D8B-9BED-FCEEC874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A61740"/>
    <w:pPr>
      <w:keepNext/>
      <w:outlineLvl w:val="0"/>
    </w:pPr>
    <w:rPr>
      <w:rFonts w:ascii="Arial" w:hAnsi="Arial" w:cs="Arial"/>
      <w:b/>
      <w:bCs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D6686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D6686D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2B6BD2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rsid w:val="00B52543"/>
  </w:style>
  <w:style w:type="table" w:styleId="Grilledutableau">
    <w:name w:val="Table Grid"/>
    <w:basedOn w:val="TableauNormal"/>
    <w:rsid w:val="00527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SP\SP_IRP\MODELES%20IRP\MODELES%20PM\mod&#232;le%20lettre%20adm%20ar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lettre adm ars.dot</Template>
  <TotalTime>0</TotalTime>
  <Pages>2</Pages>
  <Words>525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Santé</Company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 MORIN</dc:creator>
  <cp:lastModifiedBy>Utilisateur Windows</cp:lastModifiedBy>
  <cp:revision>2</cp:revision>
  <cp:lastPrinted>2018-08-01T14:32:00Z</cp:lastPrinted>
  <dcterms:created xsi:type="dcterms:W3CDTF">2019-05-28T13:46:00Z</dcterms:created>
  <dcterms:modified xsi:type="dcterms:W3CDTF">2019-05-28T13:46:00Z</dcterms:modified>
</cp:coreProperties>
</file>