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B8E" w:rsidRPr="00AA792A" w:rsidRDefault="00824B8E" w:rsidP="00D412DF">
      <w:pPr>
        <w:rPr>
          <w:rFonts w:ascii="Arial Gras" w:eastAsia="Cambria" w:hAnsi="Arial Gras"/>
          <w:b/>
          <w:lang w:eastAsia="en-US"/>
        </w:rPr>
      </w:pPr>
      <w:bookmarkStart w:id="0" w:name="_GoBack"/>
      <w:bookmarkEnd w:id="0"/>
    </w:p>
    <w:tbl>
      <w:tblPr>
        <w:tblW w:w="5571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9"/>
        <w:gridCol w:w="2889"/>
        <w:gridCol w:w="1682"/>
        <w:gridCol w:w="2940"/>
      </w:tblGrid>
      <w:tr w:rsidR="005D41B7" w:rsidRPr="00D412DF" w:rsidTr="005D41B7">
        <w:tc>
          <w:tcPr>
            <w:tcW w:w="3630" w:type="pct"/>
            <w:gridSpan w:val="3"/>
            <w:shd w:val="clear" w:color="auto" w:fill="auto"/>
          </w:tcPr>
          <w:p w:rsidR="005D41B7" w:rsidRPr="00B03D32" w:rsidRDefault="005D41B7" w:rsidP="005D41B7">
            <w:pPr>
              <w:pStyle w:val="Corpsdetexte"/>
              <w:tabs>
                <w:tab w:val="left" w:pos="252"/>
              </w:tabs>
              <w:spacing w:before="40"/>
              <w:jc w:val="left"/>
              <w:rPr>
                <w:rFonts w:ascii="Arial" w:eastAsia="Kozuka Mincho Pro R" w:hAnsi="Arial" w:cs="Arial"/>
                <w:b w:val="0"/>
                <w:bCs w:val="0"/>
                <w:sz w:val="22"/>
                <w:szCs w:val="22"/>
              </w:rPr>
            </w:pPr>
            <w:r w:rsidRPr="00B03D32">
              <w:rPr>
                <w:rFonts w:ascii="Arial Gras" w:eastAsia="Kozuka Mincho Pro R" w:hAnsi="Arial Gras"/>
                <w:sz w:val="28"/>
                <w:szCs w:val="28"/>
              </w:rPr>
              <w:t xml:space="preserve">ANSM - </w:t>
            </w:r>
            <w:r w:rsidRPr="00B03D32">
              <w:rPr>
                <w:rFonts w:ascii="Arial" w:eastAsia="Kozuka Mincho Pro R" w:hAnsi="Arial"/>
                <w:b w:val="0"/>
              </w:rPr>
              <w:t>Agence nationale de sécurité du médicament et des produits de santé</w:t>
            </w:r>
          </w:p>
          <w:p w:rsidR="005D41B7" w:rsidRPr="000B57B3" w:rsidRDefault="005D41B7" w:rsidP="005D41B7">
            <w:pPr>
              <w:rPr>
                <w:rFonts w:ascii="Arial Gras" w:eastAsia="Kozuka Mincho Pro R" w:hAnsi="Arial Gras"/>
                <w:i/>
                <w:szCs w:val="20"/>
                <w:u w:val="single"/>
              </w:rPr>
            </w:pPr>
          </w:p>
          <w:p w:rsidR="005D41B7" w:rsidRPr="005D41B7" w:rsidRDefault="005D41B7" w:rsidP="005D41B7">
            <w:pPr>
              <w:rPr>
                <w:rFonts w:ascii="Arial" w:eastAsia="Cambria" w:hAnsi="Arial" w:cs="Arial"/>
                <w:b/>
                <w:lang w:eastAsia="en-US"/>
              </w:rPr>
            </w:pPr>
            <w:r w:rsidRPr="005D41B7">
              <w:rPr>
                <w:rFonts w:ascii="Arial" w:eastAsia="Cambria" w:hAnsi="Arial" w:cs="Arial"/>
                <w:b/>
                <w:lang w:eastAsia="en-US"/>
              </w:rPr>
              <w:t xml:space="preserve">Déclaration de perte, vol, disparition ou </w:t>
            </w:r>
          </w:p>
          <w:p w:rsidR="005D41B7" w:rsidRPr="005D41B7" w:rsidRDefault="005D41B7" w:rsidP="005D41B7">
            <w:pPr>
              <w:rPr>
                <w:rFonts w:ascii="Arial" w:eastAsia="Cambria" w:hAnsi="Arial" w:cs="Arial"/>
                <w:b/>
                <w:lang w:eastAsia="en-US"/>
              </w:rPr>
            </w:pPr>
            <w:r w:rsidRPr="005D41B7">
              <w:rPr>
                <w:rFonts w:ascii="Arial" w:eastAsia="Cambria" w:hAnsi="Arial" w:cs="Arial"/>
                <w:b/>
                <w:lang w:eastAsia="en-US"/>
              </w:rPr>
              <w:t xml:space="preserve">détournement de substances ou préparations classées </w:t>
            </w:r>
          </w:p>
          <w:p w:rsidR="005D41B7" w:rsidRPr="005D41B7" w:rsidRDefault="005D41B7" w:rsidP="005D41B7">
            <w:pPr>
              <w:rPr>
                <w:rFonts w:ascii="Arial" w:eastAsia="Cambria" w:hAnsi="Arial" w:cs="Arial"/>
                <w:b/>
                <w:lang w:eastAsia="en-US"/>
              </w:rPr>
            </w:pPr>
            <w:r w:rsidRPr="005D41B7">
              <w:rPr>
                <w:rFonts w:ascii="Arial" w:eastAsia="Cambria" w:hAnsi="Arial" w:cs="Arial"/>
                <w:b/>
                <w:lang w:eastAsia="en-US"/>
              </w:rPr>
              <w:t>stupéfiants ou psychotropes</w:t>
            </w:r>
          </w:p>
          <w:p w:rsidR="005D41B7" w:rsidRPr="005D41B7" w:rsidRDefault="005D41B7" w:rsidP="005D41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5D41B7">
              <w:rPr>
                <w:rFonts w:ascii="Arial" w:hAnsi="Arial" w:cs="Arial"/>
                <w:i/>
                <w:sz w:val="18"/>
                <w:szCs w:val="18"/>
              </w:rPr>
              <w:t>Conformément aux articles R.5132-80 et R.5132-95 du code de la santé publique, tout vol ou détournement de substances ou préparations classées stupéfiants ou psychotropes doit être signalé sans délai aux autorités de police, à l’ARS et à l'ANSM.</w:t>
            </w:r>
          </w:p>
          <w:p w:rsidR="005D41B7" w:rsidRPr="00D412DF" w:rsidRDefault="005D41B7" w:rsidP="005D41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70" w:type="pct"/>
            <w:shd w:val="clear" w:color="auto" w:fill="auto"/>
          </w:tcPr>
          <w:p w:rsidR="005D41B7" w:rsidRPr="000B57B3" w:rsidRDefault="005D41B7" w:rsidP="005D41B7">
            <w:pPr>
              <w:rPr>
                <w:rFonts w:ascii="Arial Gras" w:hAnsi="Arial Gras"/>
                <w:b/>
                <w:sz w:val="18"/>
              </w:rPr>
            </w:pPr>
            <w:r w:rsidRPr="000B57B3">
              <w:rPr>
                <w:rFonts w:ascii="Arial Gras" w:hAnsi="Arial Gras"/>
                <w:b/>
                <w:sz w:val="18"/>
              </w:rPr>
              <w:t xml:space="preserve">Formulaire à adresser  à : </w:t>
            </w:r>
          </w:p>
          <w:p w:rsidR="005D41B7" w:rsidRPr="005D41B7" w:rsidRDefault="005D41B7" w:rsidP="005D41B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D41B7" w:rsidRPr="005D41B7" w:rsidRDefault="005D41B7" w:rsidP="005D41B7">
            <w:pPr>
              <w:rPr>
                <w:rFonts w:ascii="Arial" w:hAnsi="Arial" w:cs="Arial"/>
                <w:sz w:val="20"/>
                <w:szCs w:val="20"/>
              </w:rPr>
            </w:pPr>
            <w:r w:rsidRPr="005D41B7">
              <w:rPr>
                <w:rFonts w:ascii="Arial" w:hAnsi="Arial" w:cs="Arial"/>
                <w:sz w:val="20"/>
                <w:szCs w:val="20"/>
              </w:rPr>
              <w:t>ANSM</w:t>
            </w:r>
          </w:p>
          <w:p w:rsidR="005D41B7" w:rsidRPr="005D41B7" w:rsidRDefault="005D41B7" w:rsidP="005D41B7">
            <w:pPr>
              <w:ind w:firstLine="20"/>
              <w:rPr>
                <w:rFonts w:ascii="Arial" w:hAnsi="Arial" w:cs="Arial"/>
                <w:sz w:val="20"/>
                <w:szCs w:val="20"/>
              </w:rPr>
            </w:pPr>
            <w:r w:rsidRPr="005D41B7">
              <w:rPr>
                <w:rFonts w:ascii="Arial" w:hAnsi="Arial" w:cs="Arial"/>
                <w:sz w:val="20"/>
                <w:szCs w:val="20"/>
              </w:rPr>
              <w:t>Direction NEURHO</w:t>
            </w:r>
          </w:p>
          <w:p w:rsidR="005D41B7" w:rsidRPr="005D41B7" w:rsidRDefault="005D41B7" w:rsidP="005D41B7">
            <w:pPr>
              <w:rPr>
                <w:rFonts w:ascii="Arial" w:hAnsi="Arial" w:cs="Arial"/>
                <w:sz w:val="20"/>
                <w:szCs w:val="20"/>
              </w:rPr>
            </w:pPr>
            <w:r w:rsidRPr="005D41B7">
              <w:rPr>
                <w:rFonts w:ascii="Arial" w:hAnsi="Arial" w:cs="Arial"/>
                <w:sz w:val="20"/>
                <w:szCs w:val="20"/>
              </w:rPr>
              <w:t>Equipe STUP (133)</w:t>
            </w:r>
          </w:p>
          <w:p w:rsidR="005D41B7" w:rsidRPr="005D41B7" w:rsidRDefault="005D41B7" w:rsidP="005D41B7">
            <w:pPr>
              <w:rPr>
                <w:rFonts w:ascii="Arial" w:hAnsi="Arial" w:cs="Arial"/>
                <w:sz w:val="20"/>
                <w:szCs w:val="20"/>
              </w:rPr>
            </w:pPr>
            <w:r w:rsidRPr="005D41B7">
              <w:rPr>
                <w:rFonts w:ascii="Arial" w:hAnsi="Arial" w:cs="Arial"/>
                <w:sz w:val="20"/>
                <w:szCs w:val="20"/>
              </w:rPr>
              <w:t>143/147 bd Anatole France</w:t>
            </w:r>
          </w:p>
          <w:p w:rsidR="005D41B7" w:rsidRPr="005D41B7" w:rsidRDefault="005D41B7" w:rsidP="005D41B7">
            <w:pPr>
              <w:rPr>
                <w:rFonts w:ascii="Arial" w:hAnsi="Arial" w:cs="Arial"/>
                <w:sz w:val="20"/>
                <w:szCs w:val="20"/>
              </w:rPr>
            </w:pPr>
            <w:r w:rsidRPr="005D41B7">
              <w:rPr>
                <w:rFonts w:ascii="Arial" w:hAnsi="Arial" w:cs="Arial"/>
                <w:sz w:val="20"/>
                <w:szCs w:val="20"/>
              </w:rPr>
              <w:t>93285 Saint Denis Cedex</w:t>
            </w:r>
          </w:p>
          <w:p w:rsidR="005D41B7" w:rsidRPr="00D412DF" w:rsidRDefault="005D41B7" w:rsidP="005D41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6581C" w:rsidRPr="00E07900" w:rsidTr="005D41B7">
        <w:tc>
          <w:tcPr>
            <w:tcW w:w="1500" w:type="pct"/>
            <w:shd w:val="clear" w:color="auto" w:fill="auto"/>
          </w:tcPr>
          <w:p w:rsidR="0026581C" w:rsidRPr="00E07900" w:rsidRDefault="00AD0CAA" w:rsidP="009172E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Type d’évé</w:t>
            </w:r>
            <w:r w:rsidR="0026581C" w:rsidRPr="00E07900">
              <w:rPr>
                <w:rFonts w:ascii="Arial" w:hAnsi="Arial" w:cs="Arial"/>
                <w:b/>
                <w:sz w:val="20"/>
                <w:szCs w:val="20"/>
              </w:rPr>
              <w:t>nement</w:t>
            </w:r>
            <w:r w:rsidR="00C87BC3" w:rsidRPr="00E07900">
              <w:rPr>
                <w:rFonts w:ascii="Arial" w:hAnsi="Arial" w:cs="Arial"/>
                <w:b/>
                <w:sz w:val="20"/>
                <w:szCs w:val="20"/>
              </w:rPr>
              <w:t>s</w:t>
            </w:r>
          </w:p>
        </w:tc>
        <w:tc>
          <w:tcPr>
            <w:tcW w:w="3500" w:type="pct"/>
            <w:gridSpan w:val="3"/>
            <w:shd w:val="clear" w:color="auto" w:fill="auto"/>
          </w:tcPr>
          <w:p w:rsidR="0026581C" w:rsidRPr="00E07900" w:rsidRDefault="0026581C" w:rsidP="0026581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7900">
              <w:rPr>
                <w:rFonts w:ascii="Arial" w:hAnsi="Arial" w:cs="Arial"/>
                <w:b/>
                <w:sz w:val="22"/>
                <w:szCs w:val="22"/>
              </w:rPr>
              <w:t xml:space="preserve">Perte </w:t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5548B6"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5548B6"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C87BC3" w:rsidRPr="00E07900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</w:t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eACocher1"/>
            <w:r w:rsidRPr="00E07900">
              <w:rPr>
                <w:rFonts w:ascii="Arial" w:hAnsi="Arial" w:cs="Arial"/>
                <w:b/>
                <w:sz w:val="22"/>
                <w:szCs w:val="22"/>
              </w:rPr>
              <w:instrText xml:space="preserve"> FORMCHECKBOX </w:instrText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1"/>
          </w:p>
          <w:p w:rsidR="0026581C" w:rsidRPr="00E07900" w:rsidRDefault="0026581C" w:rsidP="0026581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7900">
              <w:rPr>
                <w:rFonts w:ascii="Arial" w:hAnsi="Arial" w:cs="Arial"/>
                <w:b/>
                <w:sz w:val="22"/>
                <w:szCs w:val="22"/>
              </w:rPr>
              <w:t>Vol</w:t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5548B6"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5548B6"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C87BC3" w:rsidRPr="00E07900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</w:t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instrText xml:space="preserve"> FORMCHECKBOX </w:instrText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  <w:p w:rsidR="00C87BC3" w:rsidRDefault="0026581C" w:rsidP="0028333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7900">
              <w:rPr>
                <w:rFonts w:ascii="Arial" w:hAnsi="Arial" w:cs="Arial"/>
                <w:b/>
                <w:sz w:val="22"/>
                <w:szCs w:val="22"/>
              </w:rPr>
              <w:t xml:space="preserve">Tentative de vol </w:t>
            </w:r>
            <w:r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5548B6"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5548B6" w:rsidRPr="00E07900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C87BC3" w:rsidRPr="00E07900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</w:t>
            </w:r>
            <w:r w:rsidR="004B7A6E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eACocher2"/>
            <w:r w:rsidR="004B7A6E">
              <w:rPr>
                <w:rFonts w:ascii="Arial" w:hAnsi="Arial" w:cs="Arial"/>
                <w:b/>
                <w:sz w:val="22"/>
                <w:szCs w:val="22"/>
              </w:rPr>
              <w:instrText xml:space="preserve"> FORMCHECKBOX </w:instrText>
            </w:r>
            <w:r w:rsidR="004B7A6E">
              <w:rPr>
                <w:rFonts w:ascii="Arial" w:hAnsi="Arial" w:cs="Arial"/>
                <w:b/>
                <w:sz w:val="22"/>
                <w:szCs w:val="22"/>
              </w:rPr>
            </w:r>
            <w:r w:rsidR="004B7A6E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2"/>
          </w:p>
          <w:p w:rsidR="004B7A6E" w:rsidRPr="00E07900" w:rsidRDefault="004B7A6E" w:rsidP="004B7A6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Disparition                                                                   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b/>
                <w:sz w:val="22"/>
                <w:szCs w:val="22"/>
              </w:rPr>
            </w:r>
            <w:r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A4C83" w:rsidRPr="00E07900" w:rsidTr="005D41B7">
        <w:tc>
          <w:tcPr>
            <w:tcW w:w="1500" w:type="pct"/>
            <w:shd w:val="clear" w:color="auto" w:fill="auto"/>
          </w:tcPr>
          <w:p w:rsidR="008A4C83" w:rsidRDefault="008A4C83" w:rsidP="009172E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Date de la déclaration</w:t>
            </w:r>
          </w:p>
          <w:p w:rsidR="00C96372" w:rsidRPr="00E07900" w:rsidRDefault="00C96372" w:rsidP="009172E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00" w:type="pct"/>
            <w:gridSpan w:val="3"/>
            <w:shd w:val="clear" w:color="auto" w:fill="auto"/>
          </w:tcPr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4C83" w:rsidRPr="00E07900" w:rsidTr="005D41B7">
        <w:tc>
          <w:tcPr>
            <w:tcW w:w="1500" w:type="pct"/>
            <w:shd w:val="clear" w:color="auto" w:fill="auto"/>
          </w:tcPr>
          <w:p w:rsidR="008A4C83" w:rsidRPr="00E07900" w:rsidRDefault="00AD0CAA" w:rsidP="009172E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 de l’évé</w:t>
            </w:r>
            <w:r w:rsidR="008A4C83" w:rsidRPr="00E07900">
              <w:rPr>
                <w:rFonts w:ascii="Arial" w:hAnsi="Arial" w:cs="Arial"/>
                <w:b/>
                <w:sz w:val="20"/>
                <w:szCs w:val="20"/>
              </w:rPr>
              <w:t>nement</w:t>
            </w:r>
          </w:p>
        </w:tc>
        <w:tc>
          <w:tcPr>
            <w:tcW w:w="3500" w:type="pct"/>
            <w:gridSpan w:val="3"/>
            <w:shd w:val="clear" w:color="auto" w:fill="auto"/>
          </w:tcPr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5CE0" w:rsidRPr="00E07900" w:rsidTr="005D41B7">
        <w:tc>
          <w:tcPr>
            <w:tcW w:w="1500" w:type="pct"/>
            <w:tcBorders>
              <w:bottom w:val="single" w:sz="4" w:space="0" w:color="auto"/>
            </w:tcBorders>
            <w:shd w:val="clear" w:color="auto" w:fill="auto"/>
          </w:tcPr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Identité et coordonnées du re</w:t>
            </w:r>
            <w:r w:rsidR="00AD0CAA">
              <w:rPr>
                <w:rFonts w:ascii="Arial" w:hAnsi="Arial" w:cs="Arial"/>
                <w:b/>
                <w:sz w:val="20"/>
                <w:szCs w:val="20"/>
              </w:rPr>
              <w:t>sponsable de la gestion de l’évé</w:t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t>nement</w:t>
            </w:r>
          </w:p>
        </w:tc>
        <w:tc>
          <w:tcPr>
            <w:tcW w:w="1346" w:type="pct"/>
            <w:tcBorders>
              <w:bottom w:val="single" w:sz="4" w:space="0" w:color="auto"/>
            </w:tcBorders>
            <w:shd w:val="clear" w:color="auto" w:fill="auto"/>
          </w:tcPr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Nom :</w:t>
            </w: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Prénom :</w:t>
            </w: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Fonction :</w:t>
            </w:r>
          </w:p>
        </w:tc>
        <w:tc>
          <w:tcPr>
            <w:tcW w:w="215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Nom de l’établissement :</w:t>
            </w: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Adresse :</w:t>
            </w: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N° de tel :</w:t>
            </w:r>
          </w:p>
          <w:p w:rsidR="008A4C83" w:rsidRPr="00E07900" w:rsidRDefault="008A4C83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N° de fax :</w:t>
            </w:r>
          </w:p>
        </w:tc>
      </w:tr>
    </w:tbl>
    <w:p w:rsidR="00283336" w:rsidRDefault="00283336" w:rsidP="009172E2">
      <w:pPr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XSpec="right" w:tblpY="72"/>
        <w:tblW w:w="55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9"/>
        <w:gridCol w:w="7494"/>
      </w:tblGrid>
      <w:tr w:rsidR="004B7A6E" w:rsidRPr="00E07900" w:rsidTr="00C96372">
        <w:tc>
          <w:tcPr>
            <w:tcW w:w="1496" w:type="pct"/>
            <w:shd w:val="clear" w:color="auto" w:fill="auto"/>
            <w:vAlign w:val="center"/>
          </w:tcPr>
          <w:p w:rsidR="004B7A6E" w:rsidRPr="00E07900" w:rsidRDefault="004B7A6E" w:rsidP="0028333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Dénomination de chaque substance ou médicament concerné</w:t>
            </w:r>
          </w:p>
        </w:tc>
        <w:tc>
          <w:tcPr>
            <w:tcW w:w="3504" w:type="pct"/>
            <w:shd w:val="clear" w:color="auto" w:fill="auto"/>
            <w:vAlign w:val="center"/>
          </w:tcPr>
          <w:p w:rsidR="004B7A6E" w:rsidRPr="00E07900" w:rsidRDefault="004B7A6E" w:rsidP="004B7A6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Quantité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pour chaque substance (en unité de poids) ou médicament (en nombre de comprimés, flacons, bouteilles, etc.)</w:t>
            </w:r>
          </w:p>
        </w:tc>
      </w:tr>
      <w:tr w:rsidR="000931F5" w:rsidRPr="00E07900" w:rsidTr="00C96372">
        <w:tc>
          <w:tcPr>
            <w:tcW w:w="1496" w:type="pct"/>
            <w:shd w:val="clear" w:color="auto" w:fill="auto"/>
            <w:vAlign w:val="center"/>
          </w:tcPr>
          <w:p w:rsidR="00F36CC6" w:rsidRDefault="00F36CC6" w:rsidP="000931F5">
            <w:pPr>
              <w:jc w:val="both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0931F5" w:rsidRPr="000931F5" w:rsidRDefault="000931F5" w:rsidP="000931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31F5">
              <w:rPr>
                <w:rFonts w:ascii="Arial" w:hAnsi="Arial" w:cs="Arial"/>
                <w:sz w:val="20"/>
                <w:szCs w:val="20"/>
                <w:u w:val="single"/>
              </w:rPr>
              <w:t>Exemple 1</w:t>
            </w:r>
            <w:r w:rsidRPr="000931F5">
              <w:rPr>
                <w:rFonts w:ascii="Arial" w:hAnsi="Arial" w:cs="Arial"/>
                <w:sz w:val="20"/>
                <w:szCs w:val="20"/>
              </w:rPr>
              <w:t> : diazepam</w:t>
            </w:r>
            <w:r w:rsidR="00F74157">
              <w:rPr>
                <w:rFonts w:ascii="Arial" w:hAnsi="Arial" w:cs="Arial"/>
                <w:sz w:val="20"/>
                <w:szCs w:val="20"/>
              </w:rPr>
              <w:t>, poudre</w:t>
            </w:r>
          </w:p>
          <w:p w:rsidR="000931F5" w:rsidRPr="000931F5" w:rsidRDefault="000931F5" w:rsidP="000931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31F5">
              <w:rPr>
                <w:rFonts w:ascii="Arial" w:hAnsi="Arial" w:cs="Arial"/>
                <w:sz w:val="20"/>
                <w:szCs w:val="20"/>
                <w:u w:val="single"/>
              </w:rPr>
              <w:t>Exemple 2</w:t>
            </w:r>
            <w:r w:rsidR="00F74157">
              <w:rPr>
                <w:rFonts w:ascii="Arial" w:hAnsi="Arial" w:cs="Arial"/>
                <w:sz w:val="20"/>
                <w:szCs w:val="20"/>
              </w:rPr>
              <w:t> : skénan LP 10</w:t>
            </w:r>
            <w:r w:rsidRPr="000931F5">
              <w:rPr>
                <w:rFonts w:ascii="Arial" w:hAnsi="Arial" w:cs="Arial"/>
                <w:sz w:val="20"/>
                <w:szCs w:val="20"/>
              </w:rPr>
              <w:t xml:space="preserve"> mg</w:t>
            </w:r>
            <w:r w:rsidR="00F74157">
              <w:rPr>
                <w:rFonts w:ascii="Arial" w:hAnsi="Arial" w:cs="Arial"/>
                <w:sz w:val="20"/>
                <w:szCs w:val="20"/>
              </w:rPr>
              <w:t>, gélules</w:t>
            </w:r>
          </w:p>
        </w:tc>
        <w:tc>
          <w:tcPr>
            <w:tcW w:w="3504" w:type="pct"/>
            <w:shd w:val="clear" w:color="auto" w:fill="auto"/>
            <w:vAlign w:val="center"/>
          </w:tcPr>
          <w:p w:rsidR="000931F5" w:rsidRPr="000931F5" w:rsidRDefault="000931F5" w:rsidP="000931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31F5">
              <w:rPr>
                <w:rFonts w:ascii="Arial" w:hAnsi="Arial" w:cs="Arial"/>
                <w:sz w:val="20"/>
                <w:szCs w:val="20"/>
              </w:rPr>
              <w:t xml:space="preserve">5 </w:t>
            </w:r>
            <w:r w:rsidR="00F74157">
              <w:rPr>
                <w:rFonts w:ascii="Arial" w:hAnsi="Arial" w:cs="Arial"/>
                <w:sz w:val="20"/>
                <w:szCs w:val="20"/>
              </w:rPr>
              <w:t>mg</w:t>
            </w:r>
          </w:p>
          <w:p w:rsidR="000931F5" w:rsidRPr="000931F5" w:rsidRDefault="00F74157" w:rsidP="000931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="000931F5" w:rsidRPr="000931F5">
              <w:rPr>
                <w:rFonts w:ascii="Arial" w:hAnsi="Arial" w:cs="Arial"/>
                <w:sz w:val="20"/>
                <w:szCs w:val="20"/>
              </w:rPr>
              <w:t xml:space="preserve"> g</w:t>
            </w:r>
            <w:r>
              <w:rPr>
                <w:rFonts w:ascii="Arial" w:hAnsi="Arial" w:cs="Arial"/>
                <w:sz w:val="20"/>
                <w:szCs w:val="20"/>
              </w:rPr>
              <w:t xml:space="preserve">élules </w:t>
            </w:r>
          </w:p>
        </w:tc>
      </w:tr>
      <w:tr w:rsidR="004B7A6E" w:rsidRPr="00E07900" w:rsidTr="00C96372">
        <w:trPr>
          <w:trHeight w:val="867"/>
        </w:trPr>
        <w:tc>
          <w:tcPr>
            <w:tcW w:w="1496" w:type="pct"/>
            <w:shd w:val="clear" w:color="auto" w:fill="auto"/>
          </w:tcPr>
          <w:p w:rsidR="004B7A6E" w:rsidRPr="00E07900" w:rsidRDefault="004B7A6E" w:rsidP="00283336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hanging="5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04" w:type="pct"/>
            <w:shd w:val="clear" w:color="auto" w:fill="auto"/>
          </w:tcPr>
          <w:p w:rsidR="004B7A6E" w:rsidRPr="00E07900" w:rsidRDefault="004B7A6E" w:rsidP="0028333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A6E" w:rsidRPr="00E07900" w:rsidTr="00C96372">
        <w:trPr>
          <w:trHeight w:val="809"/>
        </w:trPr>
        <w:tc>
          <w:tcPr>
            <w:tcW w:w="1496" w:type="pct"/>
            <w:shd w:val="clear" w:color="auto" w:fill="auto"/>
          </w:tcPr>
          <w:p w:rsidR="004B7A6E" w:rsidRPr="00E07900" w:rsidRDefault="004B7A6E" w:rsidP="00283336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hanging="5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04" w:type="pct"/>
            <w:shd w:val="clear" w:color="auto" w:fill="auto"/>
          </w:tcPr>
          <w:p w:rsidR="004B7A6E" w:rsidRPr="00E07900" w:rsidRDefault="004B7A6E" w:rsidP="0028333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A6E" w:rsidRPr="00E07900" w:rsidTr="00C96372">
        <w:trPr>
          <w:trHeight w:val="737"/>
        </w:trPr>
        <w:tc>
          <w:tcPr>
            <w:tcW w:w="1496" w:type="pct"/>
            <w:shd w:val="clear" w:color="auto" w:fill="auto"/>
          </w:tcPr>
          <w:p w:rsidR="004B7A6E" w:rsidRPr="00E07900" w:rsidRDefault="004B7A6E" w:rsidP="00283336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hanging="5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04" w:type="pct"/>
            <w:shd w:val="clear" w:color="auto" w:fill="auto"/>
          </w:tcPr>
          <w:p w:rsidR="004B7A6E" w:rsidRPr="00E07900" w:rsidRDefault="004B7A6E" w:rsidP="0028333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A6E" w:rsidRPr="00E07900" w:rsidTr="00C96372">
        <w:trPr>
          <w:trHeight w:val="737"/>
        </w:trPr>
        <w:tc>
          <w:tcPr>
            <w:tcW w:w="1496" w:type="pct"/>
            <w:shd w:val="clear" w:color="auto" w:fill="auto"/>
          </w:tcPr>
          <w:p w:rsidR="004B7A6E" w:rsidRPr="00E07900" w:rsidRDefault="00F74157" w:rsidP="00F741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…</w:t>
            </w:r>
          </w:p>
        </w:tc>
        <w:tc>
          <w:tcPr>
            <w:tcW w:w="3504" w:type="pct"/>
            <w:shd w:val="clear" w:color="auto" w:fill="auto"/>
          </w:tcPr>
          <w:p w:rsidR="004B7A6E" w:rsidRPr="00E07900" w:rsidRDefault="004B7A6E" w:rsidP="0028333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4157" w:rsidRPr="00E07900" w:rsidTr="005D41B7">
        <w:trPr>
          <w:trHeight w:val="172"/>
        </w:trPr>
        <w:tc>
          <w:tcPr>
            <w:tcW w:w="5000" w:type="pct"/>
            <w:gridSpan w:val="2"/>
            <w:shd w:val="clear" w:color="auto" w:fill="auto"/>
          </w:tcPr>
          <w:p w:rsidR="00F74157" w:rsidRPr="00F74157" w:rsidRDefault="00F74157" w:rsidP="00283336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74157">
              <w:rPr>
                <w:rFonts w:ascii="Arial" w:hAnsi="Arial" w:cs="Arial"/>
                <w:i/>
                <w:sz w:val="16"/>
                <w:szCs w:val="20"/>
              </w:rPr>
              <w:t>Si besoin, compléter à l’aide d’une annexe sous le même format.</w:t>
            </w:r>
          </w:p>
        </w:tc>
      </w:tr>
    </w:tbl>
    <w:p w:rsidR="00505D4B" w:rsidRDefault="00505D4B" w:rsidP="009172E2">
      <w:pPr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X="-947" w:tblpY="34"/>
        <w:tblW w:w="54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59"/>
        <w:gridCol w:w="6817"/>
      </w:tblGrid>
      <w:tr w:rsidR="004B7A6E" w:rsidRPr="00E07900" w:rsidTr="00C96372">
        <w:tc>
          <w:tcPr>
            <w:tcW w:w="5000" w:type="pct"/>
            <w:gridSpan w:val="2"/>
            <w:shd w:val="clear" w:color="auto" w:fill="auto"/>
          </w:tcPr>
          <w:p w:rsidR="004B7A6E" w:rsidRPr="00E07900" w:rsidRDefault="004B7A6E" w:rsidP="00C96372">
            <w:pPr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</w:pPr>
            <w:r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  <w:t>Description de l’évé</w:t>
            </w:r>
            <w:r w:rsidRPr="00E07900"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  <w:t>nement</w:t>
            </w:r>
          </w:p>
        </w:tc>
      </w:tr>
      <w:tr w:rsidR="004B7A6E" w:rsidRPr="00E07900" w:rsidTr="00C96372">
        <w:trPr>
          <w:trHeight w:val="431"/>
        </w:trPr>
        <w:tc>
          <w:tcPr>
            <w:tcW w:w="1777" w:type="pct"/>
            <w:shd w:val="clear" w:color="auto" w:fill="auto"/>
          </w:tcPr>
          <w:p w:rsidR="00F74157" w:rsidRDefault="004B7A6E" w:rsidP="00C9637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 xml:space="preserve">Description </w:t>
            </w:r>
          </w:p>
          <w:p w:rsidR="000931F5" w:rsidRPr="00F74157" w:rsidRDefault="000931F5" w:rsidP="00C963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3" w:type="pct"/>
            <w:shd w:val="clear" w:color="auto" w:fill="auto"/>
          </w:tcPr>
          <w:p w:rsidR="004B7A6E" w:rsidRDefault="004B7A6E" w:rsidP="00C96372">
            <w:pPr>
              <w:tabs>
                <w:tab w:val="left" w:pos="115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F74157" w:rsidRDefault="00F74157" w:rsidP="00C96372">
            <w:pPr>
              <w:tabs>
                <w:tab w:val="left" w:pos="115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F74157" w:rsidRDefault="00F74157" w:rsidP="00C96372">
            <w:pPr>
              <w:tabs>
                <w:tab w:val="left" w:pos="115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F74157" w:rsidRPr="00E07900" w:rsidRDefault="00F74157" w:rsidP="00C96372">
            <w:pPr>
              <w:tabs>
                <w:tab w:val="left" w:pos="115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A6E" w:rsidRPr="00E07900" w:rsidTr="00C96372">
        <w:tc>
          <w:tcPr>
            <w:tcW w:w="1777" w:type="pct"/>
            <w:shd w:val="clear" w:color="auto" w:fill="auto"/>
          </w:tcPr>
          <w:p w:rsidR="004B7A6E" w:rsidRPr="00E07900" w:rsidRDefault="004B7A6E" w:rsidP="00C9637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Résultats des investigations et c</w:t>
            </w:r>
            <w:r w:rsidRPr="00E07900">
              <w:rPr>
                <w:rFonts w:ascii="Arial" w:hAnsi="Arial" w:cs="Arial"/>
                <w:sz w:val="20"/>
                <w:szCs w:val="20"/>
              </w:rPr>
              <w:t>auses présumées</w:t>
            </w:r>
          </w:p>
        </w:tc>
        <w:tc>
          <w:tcPr>
            <w:tcW w:w="3223" w:type="pct"/>
            <w:shd w:val="clear" w:color="auto" w:fill="auto"/>
          </w:tcPr>
          <w:p w:rsidR="004B7A6E" w:rsidRPr="00E07900" w:rsidRDefault="004B7A6E" w:rsidP="00C96372">
            <w:pPr>
              <w:rPr>
                <w:rFonts w:ascii="Arial" w:hAnsi="Arial" w:cs="Arial"/>
                <w:sz w:val="20"/>
                <w:szCs w:val="20"/>
              </w:rPr>
            </w:pPr>
          </w:p>
          <w:p w:rsidR="004B7A6E" w:rsidRPr="00E07900" w:rsidRDefault="004B7A6E" w:rsidP="00C96372">
            <w:pPr>
              <w:rPr>
                <w:rFonts w:ascii="Arial" w:hAnsi="Arial" w:cs="Arial"/>
                <w:sz w:val="20"/>
                <w:szCs w:val="20"/>
              </w:rPr>
            </w:pPr>
          </w:p>
          <w:p w:rsidR="00F74157" w:rsidRPr="00E07900" w:rsidRDefault="00F74157" w:rsidP="00C96372">
            <w:pPr>
              <w:rPr>
                <w:rFonts w:ascii="Arial" w:hAnsi="Arial" w:cs="Arial"/>
                <w:sz w:val="20"/>
                <w:szCs w:val="20"/>
              </w:rPr>
            </w:pPr>
          </w:p>
          <w:p w:rsidR="004B7A6E" w:rsidRPr="00E07900" w:rsidRDefault="004B7A6E" w:rsidP="00C9637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A6E" w:rsidRPr="00E07900" w:rsidTr="00C96372">
        <w:trPr>
          <w:trHeight w:val="840"/>
        </w:trPr>
        <w:tc>
          <w:tcPr>
            <w:tcW w:w="1777" w:type="pct"/>
            <w:shd w:val="clear" w:color="auto" w:fill="auto"/>
          </w:tcPr>
          <w:p w:rsidR="004B7A6E" w:rsidRPr="00F74157" w:rsidRDefault="004B7A6E" w:rsidP="00C9637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Actions correctives mises en œuvre</w:t>
            </w:r>
            <w:r>
              <w:rPr>
                <w:rFonts w:ascii="Arial" w:hAnsi="Arial" w:cs="Arial"/>
                <w:sz w:val="20"/>
                <w:szCs w:val="20"/>
              </w:rPr>
              <w:t xml:space="preserve"> le cas échéant</w:t>
            </w:r>
          </w:p>
        </w:tc>
        <w:tc>
          <w:tcPr>
            <w:tcW w:w="3223" w:type="pct"/>
            <w:shd w:val="clear" w:color="auto" w:fill="auto"/>
          </w:tcPr>
          <w:p w:rsidR="00F74157" w:rsidRDefault="00F74157" w:rsidP="00C96372">
            <w:pPr>
              <w:rPr>
                <w:rFonts w:ascii="Arial" w:hAnsi="Arial" w:cs="Arial"/>
                <w:sz w:val="20"/>
                <w:szCs w:val="20"/>
              </w:rPr>
            </w:pPr>
          </w:p>
          <w:p w:rsidR="00F74157" w:rsidRPr="00F74157" w:rsidRDefault="00F74157" w:rsidP="00C96372">
            <w:pPr>
              <w:rPr>
                <w:rFonts w:ascii="Arial" w:hAnsi="Arial" w:cs="Arial"/>
                <w:sz w:val="20"/>
                <w:szCs w:val="20"/>
              </w:rPr>
            </w:pPr>
          </w:p>
          <w:p w:rsidR="004B7A6E" w:rsidRDefault="004B7A6E" w:rsidP="00C96372">
            <w:pPr>
              <w:rPr>
                <w:rFonts w:ascii="Arial" w:hAnsi="Arial" w:cs="Arial"/>
                <w:sz w:val="20"/>
                <w:szCs w:val="20"/>
              </w:rPr>
            </w:pPr>
          </w:p>
          <w:p w:rsidR="00F74157" w:rsidRPr="00F74157" w:rsidRDefault="00F74157" w:rsidP="00C9637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83336" w:rsidRDefault="00283336" w:rsidP="009172E2">
      <w:pPr>
        <w:rPr>
          <w:rFonts w:ascii="Arial" w:hAnsi="Arial" w:cs="Arial"/>
          <w:sz w:val="20"/>
          <w:szCs w:val="20"/>
        </w:rPr>
      </w:pPr>
    </w:p>
    <w:tbl>
      <w:tblPr>
        <w:tblW w:w="547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8"/>
        <w:gridCol w:w="2793"/>
        <w:gridCol w:w="4078"/>
      </w:tblGrid>
      <w:tr w:rsidR="001379BD" w:rsidRPr="00E07900" w:rsidTr="00C96372">
        <w:trPr>
          <w:trHeight w:val="337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:rsidR="001379BD" w:rsidRPr="00E07900" w:rsidRDefault="001379BD" w:rsidP="00232BA5">
            <w:pPr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</w:pPr>
            <w:r w:rsidRPr="00E07900"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  <w:t xml:space="preserve">Si </w:t>
            </w:r>
            <w:r w:rsidR="004B7A6E"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  <w:t xml:space="preserve">événement survenu </w:t>
            </w:r>
            <w:r w:rsidR="00F74157"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  <w:t>pendant le t</w:t>
            </w:r>
            <w:r w:rsidRPr="00E07900"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  <w:t>ransport</w:t>
            </w:r>
          </w:p>
        </w:tc>
      </w:tr>
      <w:tr w:rsidR="001379BD" w:rsidRPr="00E07900" w:rsidTr="00C96372">
        <w:tc>
          <w:tcPr>
            <w:tcW w:w="1743" w:type="pct"/>
            <w:shd w:val="clear" w:color="auto" w:fill="auto"/>
          </w:tcPr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lastRenderedPageBreak/>
              <w:t>Identité et coordonnées de l’expéditeur</w:t>
            </w:r>
          </w:p>
        </w:tc>
        <w:tc>
          <w:tcPr>
            <w:tcW w:w="1324" w:type="pct"/>
            <w:shd w:val="clear" w:color="auto" w:fill="auto"/>
          </w:tcPr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Nom :</w:t>
            </w: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Prénom :</w:t>
            </w: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Fonction :</w:t>
            </w: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3" w:type="pct"/>
            <w:shd w:val="clear" w:color="auto" w:fill="auto"/>
          </w:tcPr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Nom de l’établissement :</w:t>
            </w: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Adresse :</w:t>
            </w: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N° de tel :</w:t>
            </w:r>
          </w:p>
          <w:p w:rsidR="001379BD" w:rsidRPr="00E07900" w:rsidRDefault="001379BD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N° de fax :</w:t>
            </w:r>
          </w:p>
        </w:tc>
      </w:tr>
      <w:tr w:rsidR="00D75CE0" w:rsidRPr="00E07900" w:rsidTr="00C96372">
        <w:tc>
          <w:tcPr>
            <w:tcW w:w="1743" w:type="pct"/>
            <w:shd w:val="clear" w:color="auto" w:fill="auto"/>
          </w:tcPr>
          <w:p w:rsidR="00D75CE0" w:rsidRPr="00E07900" w:rsidRDefault="00D75CE0" w:rsidP="009172E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Identité et coordonnées du transporteur</w:t>
            </w:r>
          </w:p>
        </w:tc>
        <w:tc>
          <w:tcPr>
            <w:tcW w:w="1324" w:type="pct"/>
            <w:shd w:val="clear" w:color="auto" w:fill="auto"/>
          </w:tcPr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Nom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Prénom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Fonction :</w:t>
            </w:r>
          </w:p>
        </w:tc>
        <w:tc>
          <w:tcPr>
            <w:tcW w:w="1933" w:type="pct"/>
            <w:tcBorders>
              <w:bottom w:val="single" w:sz="4" w:space="0" w:color="auto"/>
            </w:tcBorders>
            <w:shd w:val="clear" w:color="auto" w:fill="auto"/>
          </w:tcPr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Nom de l’établissement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Adresse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N° de tel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N° de fax :</w:t>
            </w:r>
          </w:p>
        </w:tc>
      </w:tr>
      <w:tr w:rsidR="00284E04" w:rsidRPr="00E07900" w:rsidTr="00C96372">
        <w:tc>
          <w:tcPr>
            <w:tcW w:w="1743" w:type="pct"/>
            <w:tcBorders>
              <w:bottom w:val="single" w:sz="4" w:space="0" w:color="auto"/>
            </w:tcBorders>
            <w:shd w:val="clear" w:color="auto" w:fill="auto"/>
          </w:tcPr>
          <w:p w:rsidR="00D75CE0" w:rsidRPr="00E07900" w:rsidRDefault="00D75CE0" w:rsidP="009172E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Identité et coordonnées du destinataire</w:t>
            </w:r>
          </w:p>
        </w:tc>
        <w:tc>
          <w:tcPr>
            <w:tcW w:w="1324" w:type="pct"/>
            <w:tcBorders>
              <w:bottom w:val="single" w:sz="4" w:space="0" w:color="auto"/>
            </w:tcBorders>
            <w:shd w:val="clear" w:color="auto" w:fill="auto"/>
          </w:tcPr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Nom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Prénom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Fonction :</w:t>
            </w:r>
          </w:p>
        </w:tc>
        <w:tc>
          <w:tcPr>
            <w:tcW w:w="1933" w:type="pct"/>
            <w:tcBorders>
              <w:bottom w:val="single" w:sz="4" w:space="0" w:color="auto"/>
            </w:tcBorders>
            <w:shd w:val="clear" w:color="auto" w:fill="auto"/>
          </w:tcPr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Nom de l’établissement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Adresse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N° de tel :</w:t>
            </w:r>
          </w:p>
          <w:p w:rsidR="00D75CE0" w:rsidRPr="00E07900" w:rsidRDefault="00D75CE0" w:rsidP="009172E2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N° de fax :</w:t>
            </w:r>
          </w:p>
        </w:tc>
      </w:tr>
    </w:tbl>
    <w:p w:rsidR="0072449A" w:rsidRDefault="0072449A" w:rsidP="008A4C83">
      <w:pPr>
        <w:rPr>
          <w:rFonts w:ascii="Arial" w:hAnsi="Arial" w:cs="Arial"/>
          <w:sz w:val="20"/>
          <w:szCs w:val="20"/>
        </w:rPr>
        <w:sectPr w:rsidR="0072449A" w:rsidSect="00E26549">
          <w:headerReference w:type="default" r:id="rId7"/>
          <w:footerReference w:type="even" r:id="rId8"/>
          <w:footerReference w:type="default" r:id="rId9"/>
          <w:pgSz w:w="11906" w:h="16838"/>
          <w:pgMar w:top="426" w:right="849" w:bottom="709" w:left="1417" w:header="708" w:footer="0" w:gutter="0"/>
          <w:cols w:space="708"/>
          <w:docGrid w:linePitch="360"/>
        </w:sectPr>
      </w:pPr>
    </w:p>
    <w:tbl>
      <w:tblPr>
        <w:tblW w:w="5800" w:type="pct"/>
        <w:tblInd w:w="-88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58"/>
        <w:gridCol w:w="2599"/>
        <w:gridCol w:w="4455"/>
      </w:tblGrid>
      <w:tr w:rsidR="00C87BC3" w:rsidRPr="00E07900" w:rsidTr="00E26549">
        <w:tc>
          <w:tcPr>
            <w:tcW w:w="1645" w:type="pct"/>
            <w:shd w:val="clear" w:color="auto" w:fill="auto"/>
          </w:tcPr>
          <w:p w:rsidR="00C87BC3" w:rsidRPr="00E07900" w:rsidRDefault="00AD0CAA" w:rsidP="00232BA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Lieu de l’évé</w:t>
            </w:r>
            <w:r w:rsidR="00C87BC3" w:rsidRPr="00E07900">
              <w:rPr>
                <w:rFonts w:ascii="Arial" w:hAnsi="Arial" w:cs="Arial"/>
                <w:b/>
                <w:sz w:val="20"/>
                <w:szCs w:val="20"/>
              </w:rPr>
              <w:t>nement</w:t>
            </w:r>
            <w:r w:rsidR="00C87BC3" w:rsidRPr="00E0790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355" w:type="pct"/>
            <w:gridSpan w:val="2"/>
            <w:shd w:val="clear" w:color="auto" w:fill="auto"/>
          </w:tcPr>
          <w:p w:rsidR="00C87BC3" w:rsidRPr="00E07900" w:rsidRDefault="00C87BC3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 xml:space="preserve">En chargement </w:t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C87BC3" w:rsidRPr="00E07900" w:rsidRDefault="00C87BC3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En transit</w:t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C87BC3" w:rsidRPr="00E07900" w:rsidRDefault="00C87BC3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En déchargement</w:t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</w:r>
            <w:r w:rsidRPr="00E0790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C87BC3" w:rsidRPr="00E07900" w:rsidRDefault="00C87BC3" w:rsidP="00232BA5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Autre (à préciser)</w:t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  <w:t>….</w:t>
            </w:r>
          </w:p>
        </w:tc>
      </w:tr>
      <w:tr w:rsidR="00051AF0" w:rsidRPr="00E07900" w:rsidTr="00E26549">
        <w:tc>
          <w:tcPr>
            <w:tcW w:w="1645" w:type="pct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Mode de transport :</w:t>
            </w:r>
          </w:p>
        </w:tc>
        <w:tc>
          <w:tcPr>
            <w:tcW w:w="3355" w:type="pct"/>
            <w:gridSpan w:val="2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 xml:space="preserve">Routier </w:t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="000931F5"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="000931F5"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  <w:r w:rsidRPr="00E07900">
              <w:rPr>
                <w:rFonts w:ascii="Arial" w:hAnsi="Arial" w:cs="Arial"/>
                <w:sz w:val="20"/>
                <w:szCs w:val="20"/>
              </w:rPr>
              <w:t>Ferroviaire</w:t>
            </w:r>
            <w:r w:rsidR="000931F5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Aérien</w:t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="000931F5">
              <w:rPr>
                <w:rFonts w:ascii="Arial" w:hAnsi="Arial" w:cs="Arial"/>
                <w:sz w:val="20"/>
                <w:szCs w:val="20"/>
              </w:rPr>
              <w:t xml:space="preserve">                          </w:t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</w:r>
            <w:r w:rsidRPr="00E07900">
              <w:rPr>
                <w:rFonts w:ascii="Arial" w:hAnsi="Arial" w:cs="Arial"/>
                <w:sz w:val="20"/>
                <w:szCs w:val="20"/>
              </w:rPr>
              <w:tab/>
              <w:t>Maritime</w:t>
            </w:r>
            <w:r w:rsidR="000931F5"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</w:r>
            <w:r w:rsidR="000931F5" w:rsidRPr="00E0790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051AF0" w:rsidRPr="00E07900" w:rsidRDefault="000931F5" w:rsidP="00024514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Autre (à préciser)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….</w:t>
            </w:r>
          </w:p>
        </w:tc>
      </w:tr>
      <w:tr w:rsidR="00051AF0" w:rsidRPr="00E07900" w:rsidTr="00E26549">
        <w:tc>
          <w:tcPr>
            <w:tcW w:w="1645" w:type="pct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Date et lieu de départ</w:t>
            </w:r>
          </w:p>
        </w:tc>
        <w:tc>
          <w:tcPr>
            <w:tcW w:w="1236" w:type="pct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9" w:type="pct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AF0" w:rsidRPr="00E07900" w:rsidTr="00E26549">
        <w:tc>
          <w:tcPr>
            <w:tcW w:w="1645" w:type="pct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Date et lieu d’arrivée</w:t>
            </w:r>
          </w:p>
        </w:tc>
        <w:tc>
          <w:tcPr>
            <w:tcW w:w="1236" w:type="pct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9" w:type="pct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AF0" w:rsidRPr="00E07900" w:rsidTr="00E26549">
        <w:tc>
          <w:tcPr>
            <w:tcW w:w="1645" w:type="pct"/>
            <w:shd w:val="clear" w:color="auto" w:fill="auto"/>
          </w:tcPr>
          <w:p w:rsidR="00051AF0" w:rsidRDefault="00051AF0" w:rsidP="0002451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Itinéraire du transporteur</w:t>
            </w:r>
          </w:p>
          <w:p w:rsidR="00DF0C70" w:rsidRPr="00DF0C70" w:rsidRDefault="00DF0C70" w:rsidP="000931F5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DF0C70">
              <w:rPr>
                <w:rFonts w:ascii="Arial" w:hAnsi="Arial" w:cs="Arial"/>
                <w:i/>
                <w:sz w:val="20"/>
                <w:szCs w:val="20"/>
              </w:rPr>
              <w:t>(à détailler)</w:t>
            </w:r>
          </w:p>
        </w:tc>
        <w:tc>
          <w:tcPr>
            <w:tcW w:w="3355" w:type="pct"/>
            <w:gridSpan w:val="2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AF0" w:rsidRPr="00E07900" w:rsidTr="00E26549">
        <w:tc>
          <w:tcPr>
            <w:tcW w:w="1645" w:type="pct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b/>
                <w:sz w:val="20"/>
                <w:szCs w:val="20"/>
              </w:rPr>
              <w:t>Description du colis</w:t>
            </w:r>
          </w:p>
        </w:tc>
        <w:tc>
          <w:tcPr>
            <w:tcW w:w="3355" w:type="pct"/>
            <w:gridSpan w:val="2"/>
            <w:shd w:val="clear" w:color="auto" w:fill="auto"/>
          </w:tcPr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  <w:p w:rsidR="00051AF0" w:rsidRPr="00E07900" w:rsidRDefault="00051AF0" w:rsidP="0002451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05D4B" w:rsidRDefault="00505D4B" w:rsidP="008A4C83">
      <w:pPr>
        <w:rPr>
          <w:rFonts w:ascii="Arial" w:hAnsi="Arial" w:cs="Arial"/>
          <w:sz w:val="20"/>
          <w:szCs w:val="20"/>
        </w:rPr>
      </w:pPr>
    </w:p>
    <w:tbl>
      <w:tblPr>
        <w:tblW w:w="5800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0"/>
        <w:gridCol w:w="7262"/>
      </w:tblGrid>
      <w:tr w:rsidR="00051AF0" w:rsidRPr="00E07900" w:rsidTr="00E26549">
        <w:tc>
          <w:tcPr>
            <w:tcW w:w="5000" w:type="pct"/>
            <w:gridSpan w:val="2"/>
            <w:shd w:val="clear" w:color="auto" w:fill="auto"/>
          </w:tcPr>
          <w:p w:rsidR="00051AF0" w:rsidRPr="00E07900" w:rsidRDefault="00DF0C70" w:rsidP="00824B8E">
            <w:pPr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</w:pPr>
            <w:r>
              <w:rPr>
                <w:rFonts w:ascii="Arial Gras" w:eastAsia="Cambria" w:hAnsi="Arial Gras" w:cs="Arial"/>
                <w:b/>
                <w:sz w:val="22"/>
                <w:szCs w:val="22"/>
                <w:lang w:eastAsia="en-US"/>
              </w:rPr>
              <w:t>Transmission aux instances concernées</w:t>
            </w:r>
          </w:p>
        </w:tc>
      </w:tr>
      <w:tr w:rsidR="00DF0C70" w:rsidRPr="00E07900" w:rsidTr="00E26549">
        <w:trPr>
          <w:trHeight w:val="941"/>
        </w:trPr>
        <w:tc>
          <w:tcPr>
            <w:tcW w:w="1546" w:type="pct"/>
            <w:shd w:val="clear" w:color="auto" w:fill="auto"/>
          </w:tcPr>
          <w:p w:rsidR="00DF0C70" w:rsidRPr="00E07900" w:rsidRDefault="00DF0C70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Transmission à l’ARS</w:t>
            </w:r>
          </w:p>
        </w:tc>
        <w:tc>
          <w:tcPr>
            <w:tcW w:w="3454" w:type="pct"/>
            <w:shd w:val="clear" w:color="auto" w:fill="auto"/>
          </w:tcPr>
          <w:p w:rsidR="00DF0C70" w:rsidRPr="00E07900" w:rsidRDefault="00DF0C70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Oui              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Non</w:t>
            </w:r>
          </w:p>
          <w:p w:rsidR="00DF0C70" w:rsidRPr="00E07900" w:rsidRDefault="00DF0C70" w:rsidP="00DF0C70">
            <w:pPr>
              <w:spacing w:before="240" w:after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 oui, date : _________________</w:t>
            </w:r>
          </w:p>
        </w:tc>
      </w:tr>
      <w:tr w:rsidR="00051AF0" w:rsidRPr="00E07900" w:rsidTr="00E26549">
        <w:trPr>
          <w:trHeight w:val="1171"/>
        </w:trPr>
        <w:tc>
          <w:tcPr>
            <w:tcW w:w="1546" w:type="pct"/>
            <w:shd w:val="clear" w:color="auto" w:fill="auto"/>
          </w:tcPr>
          <w:p w:rsidR="00051AF0" w:rsidRPr="00E07900" w:rsidRDefault="00DF0C70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Transmission aux autorités de police</w:t>
            </w:r>
          </w:p>
        </w:tc>
        <w:tc>
          <w:tcPr>
            <w:tcW w:w="3454" w:type="pct"/>
            <w:shd w:val="clear" w:color="auto" w:fill="auto"/>
          </w:tcPr>
          <w:p w:rsidR="00DF0C70" w:rsidRPr="00E07900" w:rsidRDefault="00DF0C70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eACocher3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  <w:r>
              <w:rPr>
                <w:rFonts w:ascii="Arial" w:hAnsi="Arial" w:cs="Arial"/>
                <w:sz w:val="20"/>
                <w:szCs w:val="20"/>
              </w:rPr>
              <w:t xml:space="preserve"> Oui              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Non</w:t>
            </w:r>
          </w:p>
          <w:p w:rsidR="00051AF0" w:rsidRPr="00E07900" w:rsidRDefault="00DF0C70" w:rsidP="00DF0C70">
            <w:pPr>
              <w:spacing w:before="240" w:after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 oui, date : _________________</w:t>
            </w:r>
          </w:p>
        </w:tc>
      </w:tr>
      <w:tr w:rsidR="00D97ACC" w:rsidRPr="00E07900" w:rsidTr="00E26549">
        <w:tc>
          <w:tcPr>
            <w:tcW w:w="1546" w:type="pct"/>
            <w:shd w:val="clear" w:color="auto" w:fill="auto"/>
          </w:tcPr>
          <w:p w:rsidR="00D97ACC" w:rsidRPr="00E07900" w:rsidRDefault="005B3CDB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E07900">
              <w:rPr>
                <w:rFonts w:ascii="Arial" w:hAnsi="Arial" w:cs="Arial"/>
                <w:sz w:val="20"/>
                <w:szCs w:val="20"/>
              </w:rPr>
              <w:t>C</w:t>
            </w:r>
            <w:r w:rsidR="00D97ACC" w:rsidRPr="00E07900">
              <w:rPr>
                <w:rFonts w:ascii="Arial" w:hAnsi="Arial" w:cs="Arial"/>
                <w:sz w:val="20"/>
                <w:szCs w:val="20"/>
              </w:rPr>
              <w:t>ommentaires</w:t>
            </w:r>
          </w:p>
        </w:tc>
        <w:tc>
          <w:tcPr>
            <w:tcW w:w="3454" w:type="pct"/>
            <w:shd w:val="clear" w:color="auto" w:fill="auto"/>
          </w:tcPr>
          <w:p w:rsidR="00D97ACC" w:rsidRPr="00E07900" w:rsidRDefault="00D97ACC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  <w:p w:rsidR="00D97ACC" w:rsidRPr="00E07900" w:rsidRDefault="00D97ACC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  <w:p w:rsidR="00D97ACC" w:rsidRPr="00E07900" w:rsidRDefault="00D97ACC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  <w:p w:rsidR="00D97ACC" w:rsidRPr="00E07900" w:rsidRDefault="00D97ACC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  <w:p w:rsidR="00D97ACC" w:rsidRPr="00E07900" w:rsidRDefault="00D97ACC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  <w:p w:rsidR="00D97ACC" w:rsidRPr="00E07900" w:rsidRDefault="00D97ACC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  <w:p w:rsidR="00D97ACC" w:rsidRPr="00E07900" w:rsidRDefault="00D97ACC" w:rsidP="00DF0C70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A48E5" w:rsidRPr="00824B8E" w:rsidRDefault="006A48E5" w:rsidP="00824B8E">
      <w:pPr>
        <w:rPr>
          <w:rFonts w:ascii="Arial" w:eastAsia="Cambria" w:hAnsi="Arial" w:cs="Arial"/>
          <w:b/>
          <w:color w:val="886989"/>
          <w:lang w:eastAsia="en-US"/>
        </w:rPr>
      </w:pPr>
    </w:p>
    <w:p w:rsidR="008A4C83" w:rsidRPr="006E15EE" w:rsidRDefault="008A4C83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ind w:left="-284" w:right="-709"/>
        <w:jc w:val="both"/>
        <w:rPr>
          <w:rFonts w:ascii="Arial" w:hAnsi="Arial" w:cs="Arial"/>
          <w:sz w:val="20"/>
          <w:szCs w:val="20"/>
        </w:rPr>
      </w:pPr>
      <w:r w:rsidRPr="006E15EE">
        <w:rPr>
          <w:rFonts w:ascii="Arial" w:hAnsi="Arial" w:cs="Arial"/>
          <w:sz w:val="20"/>
          <w:szCs w:val="20"/>
        </w:rPr>
        <w:t>Une fois complété</w:t>
      </w:r>
      <w:r w:rsidR="005B3CDB" w:rsidRPr="006E15EE">
        <w:rPr>
          <w:rFonts w:ascii="Arial" w:hAnsi="Arial" w:cs="Arial"/>
          <w:sz w:val="20"/>
          <w:szCs w:val="20"/>
        </w:rPr>
        <w:t>e</w:t>
      </w:r>
      <w:r w:rsidRPr="006E15EE">
        <w:rPr>
          <w:rFonts w:ascii="Arial" w:hAnsi="Arial" w:cs="Arial"/>
          <w:sz w:val="20"/>
          <w:szCs w:val="20"/>
        </w:rPr>
        <w:t xml:space="preserve">, cette déclaration est à retourner </w:t>
      </w:r>
      <w:r w:rsidR="00AD0CAA" w:rsidRPr="006E15EE">
        <w:rPr>
          <w:rFonts w:ascii="Arial" w:hAnsi="Arial" w:cs="Arial"/>
          <w:sz w:val="20"/>
          <w:szCs w:val="20"/>
        </w:rPr>
        <w:t xml:space="preserve">sans délai </w:t>
      </w:r>
      <w:r w:rsidRPr="006E15EE">
        <w:rPr>
          <w:rFonts w:ascii="Arial" w:hAnsi="Arial" w:cs="Arial"/>
          <w:sz w:val="20"/>
          <w:szCs w:val="20"/>
        </w:rPr>
        <w:t>(par courrier, télécopieur ou par e</w:t>
      </w:r>
      <w:r w:rsidR="004A6420" w:rsidRPr="006E15EE">
        <w:rPr>
          <w:rFonts w:ascii="Arial" w:hAnsi="Arial" w:cs="Arial"/>
          <w:sz w:val="20"/>
          <w:szCs w:val="20"/>
        </w:rPr>
        <w:t>-</w:t>
      </w:r>
      <w:r w:rsidRPr="006E15EE">
        <w:rPr>
          <w:rFonts w:ascii="Arial" w:hAnsi="Arial" w:cs="Arial"/>
          <w:sz w:val="20"/>
          <w:szCs w:val="20"/>
        </w:rPr>
        <w:t>mail)</w:t>
      </w:r>
      <w:r w:rsidR="00AD0CAA">
        <w:rPr>
          <w:rFonts w:ascii="Arial" w:hAnsi="Arial" w:cs="Arial"/>
          <w:sz w:val="20"/>
          <w:szCs w:val="20"/>
        </w:rPr>
        <w:t>, accompagnée du procès-verbal de déclaration aux autorités de police,</w:t>
      </w:r>
      <w:r w:rsidRPr="006E15EE">
        <w:rPr>
          <w:rFonts w:ascii="Arial" w:hAnsi="Arial" w:cs="Arial"/>
          <w:sz w:val="20"/>
          <w:szCs w:val="20"/>
        </w:rPr>
        <w:t xml:space="preserve"> au </w:t>
      </w:r>
      <w:r w:rsidR="0018182C" w:rsidRPr="006E15EE">
        <w:rPr>
          <w:rFonts w:ascii="Arial" w:hAnsi="Arial" w:cs="Arial"/>
          <w:sz w:val="20"/>
          <w:szCs w:val="20"/>
        </w:rPr>
        <w:t xml:space="preserve">Pôle </w:t>
      </w:r>
      <w:r w:rsidR="00AD0CAA">
        <w:rPr>
          <w:rFonts w:ascii="Arial" w:hAnsi="Arial" w:cs="Arial"/>
          <w:sz w:val="20"/>
          <w:szCs w:val="20"/>
        </w:rPr>
        <w:t xml:space="preserve">stupéfiants et psychotropes </w:t>
      </w:r>
      <w:r w:rsidR="0018182C" w:rsidRPr="006E15EE">
        <w:rPr>
          <w:rFonts w:ascii="Arial" w:hAnsi="Arial" w:cs="Arial"/>
          <w:sz w:val="20"/>
          <w:szCs w:val="20"/>
        </w:rPr>
        <w:t>de la Direction</w:t>
      </w:r>
      <w:r w:rsidR="00AD0CAA">
        <w:rPr>
          <w:rFonts w:ascii="Arial" w:hAnsi="Arial" w:cs="Arial"/>
          <w:sz w:val="20"/>
          <w:szCs w:val="20"/>
        </w:rPr>
        <w:t xml:space="preserve"> </w:t>
      </w:r>
      <w:r w:rsidR="00AD0CAA" w:rsidRPr="00AD0CAA">
        <w:rPr>
          <w:rFonts w:ascii="Arial" w:hAnsi="Arial" w:cs="Arial"/>
          <w:sz w:val="20"/>
          <w:szCs w:val="20"/>
        </w:rPr>
        <w:t>des médicaments en neurologie, psychiatrie, antalgie, rhumatologie, pneumologie,</w:t>
      </w:r>
      <w:r w:rsidR="000931F5">
        <w:rPr>
          <w:rFonts w:ascii="Arial" w:hAnsi="Arial" w:cs="Arial"/>
          <w:sz w:val="20"/>
          <w:szCs w:val="20"/>
        </w:rPr>
        <w:t xml:space="preserve"> ORL, ophtalmologie, stupéfiants </w:t>
      </w:r>
      <w:r w:rsidR="0018182C" w:rsidRPr="006E15EE">
        <w:rPr>
          <w:rFonts w:ascii="Arial" w:hAnsi="Arial" w:cs="Arial"/>
          <w:sz w:val="20"/>
          <w:szCs w:val="20"/>
        </w:rPr>
        <w:t xml:space="preserve">: </w:t>
      </w:r>
    </w:p>
    <w:p w:rsidR="008A4C83" w:rsidRPr="006E15EE" w:rsidRDefault="002E0DE7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right="-709" w:hanging="284"/>
        <w:jc w:val="both"/>
        <w:rPr>
          <w:rFonts w:ascii="Arial" w:hAnsi="Arial" w:cs="Arial"/>
          <w:sz w:val="20"/>
          <w:szCs w:val="20"/>
        </w:rPr>
      </w:pPr>
      <w:r w:rsidRPr="006E15EE">
        <w:rPr>
          <w:rFonts w:ascii="Arial" w:hAnsi="Arial" w:cs="Arial"/>
          <w:sz w:val="20"/>
          <w:szCs w:val="20"/>
        </w:rPr>
        <w:t>ANSM</w:t>
      </w:r>
    </w:p>
    <w:p w:rsidR="008A4C83" w:rsidRPr="006E15EE" w:rsidRDefault="00ED6C47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left="-284" w:right="-709"/>
        <w:jc w:val="both"/>
        <w:rPr>
          <w:rFonts w:ascii="Arial" w:hAnsi="Arial" w:cs="Arial"/>
          <w:sz w:val="20"/>
          <w:szCs w:val="20"/>
        </w:rPr>
      </w:pPr>
      <w:r w:rsidRPr="006E15EE">
        <w:rPr>
          <w:rFonts w:ascii="Arial" w:hAnsi="Arial" w:cs="Arial"/>
          <w:sz w:val="20"/>
          <w:szCs w:val="20"/>
        </w:rPr>
        <w:t xml:space="preserve">Direction </w:t>
      </w:r>
      <w:r w:rsidR="00AD0CAA" w:rsidRPr="00AD0CAA">
        <w:rPr>
          <w:rFonts w:ascii="Arial" w:hAnsi="Arial" w:cs="Arial"/>
          <w:sz w:val="20"/>
          <w:szCs w:val="20"/>
        </w:rPr>
        <w:t>des médicaments en neurologie, psychiatrie, antalgie, rhumatologie, pneumologie, ORL, ophtalmologie, stupéfiants</w:t>
      </w:r>
    </w:p>
    <w:p w:rsidR="005548B6" w:rsidRPr="006E15EE" w:rsidRDefault="00ED6C47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left="-284" w:right="-709"/>
        <w:jc w:val="both"/>
        <w:rPr>
          <w:rFonts w:ascii="Arial" w:hAnsi="Arial" w:cs="Arial"/>
          <w:sz w:val="20"/>
          <w:szCs w:val="20"/>
        </w:rPr>
      </w:pPr>
      <w:r w:rsidRPr="006E15EE">
        <w:rPr>
          <w:rFonts w:ascii="Arial" w:hAnsi="Arial" w:cs="Arial"/>
          <w:sz w:val="20"/>
          <w:szCs w:val="20"/>
        </w:rPr>
        <w:t xml:space="preserve">Pôle </w:t>
      </w:r>
      <w:r w:rsidR="000B14C7">
        <w:rPr>
          <w:rFonts w:ascii="Arial" w:hAnsi="Arial" w:cs="Arial"/>
          <w:sz w:val="20"/>
          <w:szCs w:val="20"/>
        </w:rPr>
        <w:t>stupéfiants et psychotropes</w:t>
      </w:r>
    </w:p>
    <w:p w:rsidR="008A4C83" w:rsidRPr="006E15EE" w:rsidRDefault="008A4C83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left="-284" w:right="-709"/>
        <w:jc w:val="both"/>
        <w:rPr>
          <w:rFonts w:ascii="Arial" w:hAnsi="Arial" w:cs="Arial"/>
          <w:sz w:val="20"/>
          <w:szCs w:val="20"/>
        </w:rPr>
      </w:pPr>
      <w:r w:rsidRPr="006E15EE">
        <w:rPr>
          <w:rFonts w:ascii="Arial" w:hAnsi="Arial" w:cs="Arial"/>
          <w:sz w:val="20"/>
          <w:szCs w:val="20"/>
        </w:rPr>
        <w:t xml:space="preserve">143-147 boulevard Anatole France </w:t>
      </w:r>
    </w:p>
    <w:p w:rsidR="008A4C83" w:rsidRPr="006E15EE" w:rsidRDefault="008A4C83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left="-284" w:right="-709"/>
        <w:jc w:val="both"/>
        <w:rPr>
          <w:rFonts w:ascii="Arial" w:hAnsi="Arial" w:cs="Arial"/>
          <w:sz w:val="20"/>
          <w:szCs w:val="20"/>
          <w:lang w:val="en-GB"/>
        </w:rPr>
      </w:pPr>
      <w:r w:rsidRPr="006E15EE">
        <w:rPr>
          <w:rFonts w:ascii="Arial" w:hAnsi="Arial" w:cs="Arial"/>
          <w:sz w:val="20"/>
          <w:szCs w:val="20"/>
          <w:lang w:val="en-GB"/>
        </w:rPr>
        <w:t xml:space="preserve">93285 </w:t>
      </w:r>
      <w:smartTag w:uri="urn:schemas-microsoft-com:office:smarttags" w:element="place">
        <w:smartTag w:uri="urn:schemas-microsoft-com:office:smarttags" w:element="City">
          <w:r w:rsidRPr="006E15EE">
            <w:rPr>
              <w:rFonts w:ascii="Arial" w:hAnsi="Arial" w:cs="Arial"/>
              <w:sz w:val="20"/>
              <w:szCs w:val="20"/>
              <w:lang w:val="en-GB"/>
            </w:rPr>
            <w:t>SAINT-DENIS</w:t>
          </w:r>
        </w:smartTag>
      </w:smartTag>
      <w:r w:rsidRPr="006E15EE">
        <w:rPr>
          <w:rFonts w:ascii="Arial" w:hAnsi="Arial" w:cs="Arial"/>
          <w:sz w:val="20"/>
          <w:szCs w:val="20"/>
          <w:lang w:val="en-GB"/>
        </w:rPr>
        <w:t xml:space="preserve"> CEDEX </w:t>
      </w:r>
    </w:p>
    <w:p w:rsidR="008A4C83" w:rsidRPr="006E15EE" w:rsidRDefault="008A4C83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left="-284" w:right="-709"/>
        <w:jc w:val="both"/>
        <w:rPr>
          <w:rFonts w:ascii="Arial" w:hAnsi="Arial" w:cs="Arial"/>
          <w:sz w:val="20"/>
          <w:szCs w:val="20"/>
          <w:lang w:val="en-GB"/>
        </w:rPr>
      </w:pPr>
    </w:p>
    <w:p w:rsidR="008A4C83" w:rsidRPr="006E15EE" w:rsidRDefault="0019724D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left="-284" w:right="-709"/>
        <w:jc w:val="both"/>
        <w:rPr>
          <w:rFonts w:ascii="Arial" w:hAnsi="Arial" w:cs="Arial"/>
          <w:sz w:val="20"/>
          <w:szCs w:val="20"/>
        </w:rPr>
      </w:pPr>
      <w:r w:rsidRPr="006E15EE">
        <w:rPr>
          <w:rFonts w:ascii="Arial" w:hAnsi="Arial" w:cs="Arial"/>
          <w:sz w:val="20"/>
          <w:szCs w:val="20"/>
        </w:rPr>
        <w:t xml:space="preserve">Tel : 01 55 87 </w:t>
      </w:r>
      <w:r w:rsidR="000B14C7">
        <w:rPr>
          <w:rFonts w:ascii="Arial" w:hAnsi="Arial" w:cs="Arial"/>
          <w:sz w:val="20"/>
          <w:szCs w:val="20"/>
        </w:rPr>
        <w:t xml:space="preserve">35 93 </w:t>
      </w:r>
    </w:p>
    <w:p w:rsidR="008A4C83" w:rsidRPr="006E15EE" w:rsidRDefault="000B14C7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left="-284" w:right="-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Fax : 01 55 87 35 92</w:t>
      </w:r>
    </w:p>
    <w:p w:rsidR="00AD0CAA" w:rsidRDefault="008A4C83" w:rsidP="00E26549">
      <w:pPr>
        <w:pStyle w:val="NormalWeb"/>
        <w:pBdr>
          <w:top w:val="single" w:sz="4" w:space="1" w:color="auto"/>
          <w:left w:val="single" w:sz="4" w:space="31" w:color="auto"/>
          <w:bottom w:val="single" w:sz="4" w:space="0" w:color="auto"/>
          <w:right w:val="single" w:sz="4" w:space="0" w:color="auto"/>
        </w:pBdr>
        <w:spacing w:before="0" w:beforeAutospacing="0" w:after="0" w:afterAutospacing="0"/>
        <w:ind w:left="-284" w:right="-709"/>
        <w:jc w:val="both"/>
        <w:rPr>
          <w:rFonts w:ascii="Arial" w:hAnsi="Arial" w:cs="Arial"/>
          <w:sz w:val="20"/>
          <w:szCs w:val="20"/>
        </w:rPr>
      </w:pPr>
      <w:r w:rsidRPr="006E15EE">
        <w:rPr>
          <w:rFonts w:ascii="Arial" w:hAnsi="Arial" w:cs="Arial"/>
          <w:sz w:val="20"/>
          <w:szCs w:val="20"/>
        </w:rPr>
        <w:t xml:space="preserve">Courriel : </w:t>
      </w:r>
      <w:r w:rsidR="000B14C7">
        <w:rPr>
          <w:rStyle w:val="Lienhypertexte"/>
          <w:rFonts w:ascii="Arial" w:hAnsi="Arial" w:cs="Arial"/>
          <w:sz w:val="20"/>
          <w:szCs w:val="20"/>
          <w:lang w:val="it-IT"/>
        </w:rPr>
        <w:t>stupetpsy</w:t>
      </w:r>
      <w:r w:rsidR="00B913FB" w:rsidRPr="006E15EE">
        <w:rPr>
          <w:rStyle w:val="Lienhypertexte"/>
          <w:rFonts w:ascii="Arial" w:hAnsi="Arial" w:cs="Arial"/>
          <w:sz w:val="20"/>
          <w:szCs w:val="20"/>
          <w:lang w:val="it-IT"/>
        </w:rPr>
        <w:t>@ansm.sante.fr</w:t>
      </w:r>
    </w:p>
    <w:p w:rsidR="00AD0CAA" w:rsidRDefault="00AD0CAA" w:rsidP="00AD0CAA"/>
    <w:p w:rsidR="008A4C83" w:rsidRPr="00AD0CAA" w:rsidRDefault="008A4C83" w:rsidP="00AD0CAA"/>
    <w:p w:rsidR="00AD0CAA" w:rsidRPr="00AD0CAA" w:rsidRDefault="00AD0CAA"/>
    <w:sectPr w:rsidR="00AD0CAA" w:rsidRPr="00AD0CAA" w:rsidSect="006E15EE">
      <w:headerReference w:type="default" r:id="rId10"/>
      <w:type w:val="continuous"/>
      <w:pgSz w:w="11906" w:h="16838"/>
      <w:pgMar w:top="1079" w:right="1417" w:bottom="1260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B00" w:rsidRDefault="00326B00">
      <w:r>
        <w:separator/>
      </w:r>
    </w:p>
  </w:endnote>
  <w:endnote w:type="continuationSeparator" w:id="0">
    <w:p w:rsidR="00326B00" w:rsidRDefault="00326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Gra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Kozuka Mincho Pro R">
    <w:panose1 w:val="00000000000000000000"/>
    <w:charset w:val="80"/>
    <w:family w:val="roman"/>
    <w:notTrueType/>
    <w:pitch w:val="variable"/>
    <w:sig w:usb0="00000283" w:usb1="2AC71C11" w:usb2="00000012" w:usb3="00000000" w:csb0="00020005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2D3" w:rsidRDefault="007302D3" w:rsidP="00AC4F5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7302D3" w:rsidRDefault="007302D3" w:rsidP="0072449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2D3" w:rsidRPr="006E15EE" w:rsidRDefault="007302D3" w:rsidP="001379BD">
    <w:pPr>
      <w:pStyle w:val="Pieddepage"/>
      <w:framePr w:w="414" w:wrap="around" w:vAnchor="text" w:hAnchor="page" w:x="10058" w:y="1"/>
      <w:rPr>
        <w:rStyle w:val="Numrodepage"/>
        <w:sz w:val="18"/>
        <w:szCs w:val="18"/>
        <w:lang w:val="en-GB"/>
      </w:rPr>
    </w:pPr>
    <w:r w:rsidRPr="006E15EE">
      <w:rPr>
        <w:rStyle w:val="Numrodepage"/>
        <w:sz w:val="18"/>
        <w:szCs w:val="18"/>
      </w:rPr>
      <w:fldChar w:fldCharType="begin"/>
    </w:r>
    <w:r w:rsidRPr="006E15EE">
      <w:rPr>
        <w:rStyle w:val="Numrodepage"/>
        <w:sz w:val="18"/>
        <w:szCs w:val="18"/>
      </w:rPr>
      <w:instrText xml:space="preserve">PAGE  </w:instrText>
    </w:r>
    <w:r w:rsidRPr="006E15EE">
      <w:rPr>
        <w:rStyle w:val="Numrodepage"/>
        <w:sz w:val="18"/>
        <w:szCs w:val="18"/>
      </w:rPr>
      <w:fldChar w:fldCharType="separate"/>
    </w:r>
    <w:r w:rsidR="00A05B41">
      <w:rPr>
        <w:rStyle w:val="Numrodepage"/>
        <w:noProof/>
        <w:sz w:val="18"/>
        <w:szCs w:val="18"/>
      </w:rPr>
      <w:t>1</w:t>
    </w:r>
    <w:r w:rsidRPr="006E15EE">
      <w:rPr>
        <w:rStyle w:val="Numrodepage"/>
        <w:sz w:val="18"/>
        <w:szCs w:val="18"/>
      </w:rPr>
      <w:fldChar w:fldCharType="end"/>
    </w:r>
    <w:r w:rsidRPr="006E15EE">
      <w:rPr>
        <w:rStyle w:val="Numrodepage"/>
        <w:sz w:val="18"/>
        <w:szCs w:val="18"/>
      </w:rPr>
      <w:t>/</w:t>
    </w:r>
    <w:r w:rsidRPr="006E15EE">
      <w:rPr>
        <w:rStyle w:val="Numrodepage"/>
        <w:sz w:val="18"/>
        <w:szCs w:val="18"/>
      </w:rPr>
      <w:fldChar w:fldCharType="begin"/>
    </w:r>
    <w:r w:rsidRPr="006E15EE">
      <w:rPr>
        <w:rStyle w:val="Numrodepage"/>
        <w:sz w:val="18"/>
        <w:szCs w:val="18"/>
      </w:rPr>
      <w:instrText xml:space="preserve"> NUMPAGES </w:instrText>
    </w:r>
    <w:r w:rsidRPr="006E15EE">
      <w:rPr>
        <w:rStyle w:val="Numrodepage"/>
        <w:sz w:val="18"/>
        <w:szCs w:val="18"/>
      </w:rPr>
      <w:fldChar w:fldCharType="separate"/>
    </w:r>
    <w:r w:rsidR="00A05B41">
      <w:rPr>
        <w:rStyle w:val="Numrodepage"/>
        <w:noProof/>
        <w:sz w:val="18"/>
        <w:szCs w:val="18"/>
      </w:rPr>
      <w:t>3</w:t>
    </w:r>
    <w:r w:rsidRPr="006E15EE">
      <w:rPr>
        <w:rStyle w:val="Numrodepage"/>
        <w:sz w:val="18"/>
        <w:szCs w:val="18"/>
      </w:rPr>
      <w:fldChar w:fldCharType="end"/>
    </w:r>
  </w:p>
  <w:p w:rsidR="007302D3" w:rsidRPr="00D412DF" w:rsidRDefault="007302D3" w:rsidP="00D412DF">
    <w:pPr>
      <w:pStyle w:val="Pieddepage"/>
      <w:tabs>
        <w:tab w:val="left" w:pos="300"/>
      </w:tabs>
      <w:ind w:right="360"/>
      <w:rPr>
        <w:rFonts w:ascii="Arial" w:hAnsi="Arial"/>
        <w:sz w:val="18"/>
        <w:szCs w:val="18"/>
      </w:rPr>
    </w:pPr>
    <w:r w:rsidRPr="00D412DF">
      <w:rPr>
        <w:rFonts w:ascii="Arial" w:hAnsi="Arial" w:cs="Arial"/>
        <w:sz w:val="16"/>
      </w:rPr>
      <w:t xml:space="preserve">ANSM – Janvier 2016 - </w:t>
    </w:r>
    <w:r w:rsidRPr="00D412DF">
      <w:rPr>
        <w:rFonts w:ascii="Arial" w:hAnsi="Arial" w:cs="Arial"/>
        <w:sz w:val="16"/>
        <w:szCs w:val="18"/>
      </w:rPr>
      <w:t>Version n°1 -</w:t>
    </w:r>
    <w:r w:rsidRPr="00B03D32">
      <w:rPr>
        <w:sz w:val="16"/>
        <w:szCs w:val="18"/>
      </w:rPr>
      <w:t xml:space="preserve">                            </w:t>
    </w:r>
    <w:r>
      <w:rPr>
        <w:sz w:val="16"/>
        <w:szCs w:val="18"/>
      </w:rPr>
      <w:t xml:space="preserve">              </w:t>
    </w:r>
    <w:r w:rsidRPr="00B03D32">
      <w:rPr>
        <w:sz w:val="16"/>
        <w:szCs w:val="18"/>
      </w:rPr>
      <w:t xml:space="preserve">   </w:t>
    </w:r>
    <w:hyperlink r:id="rId1" w:history="1">
      <w:r w:rsidRPr="00D412DF">
        <w:rPr>
          <w:rStyle w:val="Lienhypertexte"/>
          <w:rFonts w:ascii="Arial" w:hAnsi="Arial" w:cs="Arial"/>
          <w:sz w:val="18"/>
          <w:szCs w:val="18"/>
        </w:rPr>
        <w:t>www.ansm.sante.fr</w:t>
      </w:r>
    </w:hyperlink>
  </w:p>
  <w:p w:rsidR="007302D3" w:rsidRPr="00D412DF" w:rsidRDefault="007302D3" w:rsidP="006E15EE">
    <w:pPr>
      <w:autoSpaceDE w:val="0"/>
      <w:autoSpaceDN w:val="0"/>
      <w:adjustRightInd w:val="0"/>
      <w:rPr>
        <w:rFonts w:ascii="Arial" w:hAnsi="Arial" w:cs="Arial"/>
        <w:sz w:val="20"/>
        <w:szCs w:val="20"/>
      </w:rPr>
    </w:pPr>
  </w:p>
  <w:p w:rsidR="007302D3" w:rsidRPr="00D412DF" w:rsidRDefault="007302D3" w:rsidP="00E64C7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B00" w:rsidRDefault="00326B00">
      <w:r>
        <w:separator/>
      </w:r>
    </w:p>
  </w:footnote>
  <w:footnote w:type="continuationSeparator" w:id="0">
    <w:p w:rsidR="00326B00" w:rsidRDefault="00326B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2D3" w:rsidRPr="0012721D" w:rsidRDefault="007302D3" w:rsidP="000639C4">
    <w:pPr>
      <w:pStyle w:val="En-tte"/>
      <w:tabs>
        <w:tab w:val="clear" w:pos="4536"/>
        <w:tab w:val="clear" w:pos="9072"/>
        <w:tab w:val="right" w:pos="9900"/>
      </w:tabs>
      <w:rPr>
        <w:rFonts w:ascii="Arial" w:hAnsi="Arial" w:cs="Arial"/>
        <w:b/>
        <w:color w:val="886989"/>
        <w:sz w:val="18"/>
        <w:szCs w:val="18"/>
      </w:rPr>
    </w:pPr>
    <w:r>
      <w:rPr>
        <w:rFonts w:ascii="Arial" w:hAnsi="Arial" w:cs="Arial"/>
        <w:b/>
        <w:color w:val="886989"/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2D3" w:rsidRDefault="007302D3" w:rsidP="000639C4">
    <w:pPr>
      <w:pStyle w:val="En-tte"/>
      <w:tabs>
        <w:tab w:val="clear" w:pos="4536"/>
        <w:tab w:val="clear" w:pos="9072"/>
        <w:tab w:val="right" w:pos="9900"/>
      </w:tabs>
    </w:pPr>
  </w:p>
  <w:p w:rsidR="007302D3" w:rsidRPr="000639C4" w:rsidRDefault="007302D3" w:rsidP="000639C4">
    <w:pPr>
      <w:pStyle w:val="En-tte"/>
      <w:tabs>
        <w:tab w:val="clear" w:pos="4536"/>
        <w:tab w:val="clear" w:pos="9072"/>
        <w:tab w:val="right" w:pos="9900"/>
      </w:tabs>
      <w:rPr>
        <w:rFonts w:ascii="Garamond" w:hAnsi="Garamond"/>
        <w:caps/>
        <w:color w:val="000080"/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AD3B09"/>
    <w:multiLevelType w:val="hybridMultilevel"/>
    <w:tmpl w:val="F9C0C188"/>
    <w:lvl w:ilvl="0" w:tplc="689A5CF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F1B0DF9"/>
    <w:multiLevelType w:val="hybridMultilevel"/>
    <w:tmpl w:val="90C440D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formsDesign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226"/>
    <w:rsid w:val="00001CD4"/>
    <w:rsid w:val="00010013"/>
    <w:rsid w:val="00011E69"/>
    <w:rsid w:val="000120B8"/>
    <w:rsid w:val="00024514"/>
    <w:rsid w:val="0004268A"/>
    <w:rsid w:val="00042725"/>
    <w:rsid w:val="00051AF0"/>
    <w:rsid w:val="00060727"/>
    <w:rsid w:val="000639C4"/>
    <w:rsid w:val="00074FDB"/>
    <w:rsid w:val="00082AC1"/>
    <w:rsid w:val="000931F5"/>
    <w:rsid w:val="000B0461"/>
    <w:rsid w:val="000B0EEB"/>
    <w:rsid w:val="000B14C7"/>
    <w:rsid w:val="000B4B4D"/>
    <w:rsid w:val="000D362D"/>
    <w:rsid w:val="0012721D"/>
    <w:rsid w:val="001379BD"/>
    <w:rsid w:val="00154560"/>
    <w:rsid w:val="0018182C"/>
    <w:rsid w:val="001819D2"/>
    <w:rsid w:val="0019724D"/>
    <w:rsid w:val="001A52A7"/>
    <w:rsid w:val="001B3470"/>
    <w:rsid w:val="001E7C7D"/>
    <w:rsid w:val="002031ED"/>
    <w:rsid w:val="00232A59"/>
    <w:rsid w:val="00232BA5"/>
    <w:rsid w:val="00243D9E"/>
    <w:rsid w:val="0026581C"/>
    <w:rsid w:val="0027745B"/>
    <w:rsid w:val="00283336"/>
    <w:rsid w:val="002841CE"/>
    <w:rsid w:val="00284E04"/>
    <w:rsid w:val="00293435"/>
    <w:rsid w:val="002B6CD2"/>
    <w:rsid w:val="002C7C2A"/>
    <w:rsid w:val="002E0DE7"/>
    <w:rsid w:val="002F3F56"/>
    <w:rsid w:val="00326B00"/>
    <w:rsid w:val="003B4F7F"/>
    <w:rsid w:val="0042590A"/>
    <w:rsid w:val="004A6420"/>
    <w:rsid w:val="004B7A6E"/>
    <w:rsid w:val="004C7DD0"/>
    <w:rsid w:val="004D54BA"/>
    <w:rsid w:val="00503E91"/>
    <w:rsid w:val="00505D4B"/>
    <w:rsid w:val="005548B6"/>
    <w:rsid w:val="0057457D"/>
    <w:rsid w:val="005B3535"/>
    <w:rsid w:val="005B3CDB"/>
    <w:rsid w:val="005B56E2"/>
    <w:rsid w:val="005D41B7"/>
    <w:rsid w:val="00620BD9"/>
    <w:rsid w:val="00644487"/>
    <w:rsid w:val="00646007"/>
    <w:rsid w:val="006474C4"/>
    <w:rsid w:val="006639C5"/>
    <w:rsid w:val="0066458A"/>
    <w:rsid w:val="006A48E5"/>
    <w:rsid w:val="006E15EE"/>
    <w:rsid w:val="0072449A"/>
    <w:rsid w:val="007302D3"/>
    <w:rsid w:val="007B2EED"/>
    <w:rsid w:val="007F6DD8"/>
    <w:rsid w:val="008225FB"/>
    <w:rsid w:val="00824B8E"/>
    <w:rsid w:val="00846AF9"/>
    <w:rsid w:val="008A223B"/>
    <w:rsid w:val="008A4C83"/>
    <w:rsid w:val="009172E2"/>
    <w:rsid w:val="0092416D"/>
    <w:rsid w:val="00965E46"/>
    <w:rsid w:val="0097757D"/>
    <w:rsid w:val="009C2875"/>
    <w:rsid w:val="00A05B41"/>
    <w:rsid w:val="00AA792A"/>
    <w:rsid w:val="00AC4F5C"/>
    <w:rsid w:val="00AD0CAA"/>
    <w:rsid w:val="00AD5929"/>
    <w:rsid w:val="00B10F63"/>
    <w:rsid w:val="00B21C73"/>
    <w:rsid w:val="00B3394C"/>
    <w:rsid w:val="00B913FB"/>
    <w:rsid w:val="00BA21A2"/>
    <w:rsid w:val="00BB1667"/>
    <w:rsid w:val="00BB20C2"/>
    <w:rsid w:val="00BE2BC8"/>
    <w:rsid w:val="00BE400B"/>
    <w:rsid w:val="00BF782F"/>
    <w:rsid w:val="00C22F2B"/>
    <w:rsid w:val="00C33399"/>
    <w:rsid w:val="00C57226"/>
    <w:rsid w:val="00C667D8"/>
    <w:rsid w:val="00C84572"/>
    <w:rsid w:val="00C87BC3"/>
    <w:rsid w:val="00C96372"/>
    <w:rsid w:val="00CB5DA5"/>
    <w:rsid w:val="00CF0EF2"/>
    <w:rsid w:val="00D03DB0"/>
    <w:rsid w:val="00D0751C"/>
    <w:rsid w:val="00D412DF"/>
    <w:rsid w:val="00D70562"/>
    <w:rsid w:val="00D75CE0"/>
    <w:rsid w:val="00D92FE8"/>
    <w:rsid w:val="00D97ACC"/>
    <w:rsid w:val="00DF0C70"/>
    <w:rsid w:val="00E07900"/>
    <w:rsid w:val="00E10EE9"/>
    <w:rsid w:val="00E26549"/>
    <w:rsid w:val="00E3010F"/>
    <w:rsid w:val="00E33D51"/>
    <w:rsid w:val="00E53C77"/>
    <w:rsid w:val="00E64C76"/>
    <w:rsid w:val="00E7565F"/>
    <w:rsid w:val="00E84697"/>
    <w:rsid w:val="00EA180D"/>
    <w:rsid w:val="00ED6C47"/>
    <w:rsid w:val="00F260F1"/>
    <w:rsid w:val="00F36CC6"/>
    <w:rsid w:val="00F42B45"/>
    <w:rsid w:val="00F45CD3"/>
    <w:rsid w:val="00F74157"/>
    <w:rsid w:val="00FB0A6E"/>
    <w:rsid w:val="00FE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57F9D04-0022-4ADE-A32A-9F6D0191F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8A4C83"/>
    <w:pPr>
      <w:keepNext/>
      <w:outlineLvl w:val="0"/>
    </w:pPr>
    <w:rPr>
      <w:rFonts w:ascii="Arial" w:hAnsi="Arial" w:cs="Arial"/>
      <w:b/>
      <w:bCs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rsid w:val="008A4C83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8A4C83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uiPriority w:val="39"/>
    <w:rsid w:val="008A4C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rsid w:val="008A4C83"/>
  </w:style>
  <w:style w:type="paragraph" w:styleId="NormalWeb">
    <w:name w:val="Normal (Web)"/>
    <w:basedOn w:val="Normal"/>
    <w:rsid w:val="008A4C83"/>
    <w:pPr>
      <w:spacing w:before="100" w:beforeAutospacing="1" w:after="100" w:afterAutospacing="1"/>
    </w:pPr>
  </w:style>
  <w:style w:type="character" w:styleId="Lienhypertexte">
    <w:name w:val="Hyperlink"/>
    <w:rsid w:val="00D03DB0"/>
    <w:rPr>
      <w:color w:val="0000FF"/>
      <w:u w:val="single"/>
    </w:rPr>
  </w:style>
  <w:style w:type="character" w:styleId="Marquedecommentaire">
    <w:name w:val="annotation reference"/>
    <w:semiHidden/>
    <w:rsid w:val="0012721D"/>
    <w:rPr>
      <w:sz w:val="16"/>
      <w:szCs w:val="16"/>
    </w:rPr>
  </w:style>
  <w:style w:type="paragraph" w:styleId="Commentaire">
    <w:name w:val="annotation text"/>
    <w:basedOn w:val="Normal"/>
    <w:semiHidden/>
    <w:rsid w:val="0012721D"/>
    <w:rPr>
      <w:sz w:val="20"/>
      <w:szCs w:val="20"/>
    </w:rPr>
  </w:style>
  <w:style w:type="paragraph" w:styleId="Objetducommentaire">
    <w:name w:val="annotation subject"/>
    <w:basedOn w:val="Commentaire"/>
    <w:next w:val="Commentaire"/>
    <w:semiHidden/>
    <w:rsid w:val="0012721D"/>
    <w:rPr>
      <w:b/>
      <w:bCs/>
    </w:rPr>
  </w:style>
  <w:style w:type="paragraph" w:styleId="Textedebulles">
    <w:name w:val="Balloon Text"/>
    <w:basedOn w:val="Normal"/>
    <w:semiHidden/>
    <w:rsid w:val="0012721D"/>
    <w:rPr>
      <w:rFonts w:ascii="Tahoma" w:hAnsi="Tahoma" w:cs="Tahoma"/>
      <w:sz w:val="16"/>
      <w:szCs w:val="16"/>
    </w:rPr>
  </w:style>
  <w:style w:type="paragraph" w:styleId="Corpsdetexte">
    <w:name w:val="Body Text"/>
    <w:basedOn w:val="Normal"/>
    <w:link w:val="CorpsdetexteCar"/>
    <w:uiPriority w:val="99"/>
    <w:rsid w:val="00D412DF"/>
    <w:pPr>
      <w:jc w:val="center"/>
    </w:pPr>
    <w:rPr>
      <w:rFonts w:eastAsia="Calibri"/>
      <w:b/>
      <w:bCs/>
      <w:sz w:val="20"/>
      <w:szCs w:val="20"/>
    </w:rPr>
  </w:style>
  <w:style w:type="character" w:customStyle="1" w:styleId="CorpsdetexteCar">
    <w:name w:val="Corps de texte Car"/>
    <w:link w:val="Corpsdetexte"/>
    <w:uiPriority w:val="99"/>
    <w:rsid w:val="00D412DF"/>
    <w:rPr>
      <w:rFonts w:eastAsia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9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nsm.sante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K:\afssaps-2009\ANSM\FORMULAIRES_VAGUE_2\MOT\MOT-Declaration-Incident-Accident2013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MOT-Declaration-Incident-Accident2013</Template>
  <TotalTime>0</TotalTime>
  <Pages>3</Pages>
  <Words>553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Perte ou Vol</vt:lpstr>
    </vt:vector>
  </TitlesOfParts>
  <Company>AFSSAPS</Company>
  <LinksUpToDate>false</LinksUpToDate>
  <CharactersWithSpaces>3591</CharactersWithSpaces>
  <SharedDoc>false</SharedDoc>
  <HLinks>
    <vt:vector size="6" baseType="variant">
      <vt:variant>
        <vt:i4>6160461</vt:i4>
      </vt:variant>
      <vt:variant>
        <vt:i4>8</vt:i4>
      </vt:variant>
      <vt:variant>
        <vt:i4>0</vt:i4>
      </vt:variant>
      <vt:variant>
        <vt:i4>5</vt:i4>
      </vt:variant>
      <vt:variant>
        <vt:lpwstr>http://www.ansm.sante.fr/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Perte ou Vol</dc:title>
  <dc:subject/>
  <dc:creator>myriam charpentier</dc:creator>
  <cp:keywords/>
  <dc:description/>
  <cp:lastModifiedBy>Nicolas IZSO</cp:lastModifiedBy>
  <cp:revision>2</cp:revision>
  <cp:lastPrinted>2015-05-20T16:17:00Z</cp:lastPrinted>
  <dcterms:created xsi:type="dcterms:W3CDTF">2021-02-12T10:18:00Z</dcterms:created>
  <dcterms:modified xsi:type="dcterms:W3CDTF">2021-02-12T10:18:00Z</dcterms:modified>
</cp:coreProperties>
</file>